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613"/>
        <w:gridCol w:w="6377"/>
        <w:gridCol w:w="1753"/>
      </w:tblGrid>
      <w:tr w:rsidR="002926F7" w:rsidRPr="00D521EB" w14:paraId="4722A274" w14:textId="77777777" w:rsidTr="00012312">
        <w:trPr>
          <w:trHeight w:val="709"/>
        </w:trPr>
        <w:tc>
          <w:tcPr>
            <w:tcW w:w="1613" w:type="dxa"/>
            <w:vMerge w:val="restart"/>
            <w:shd w:val="clear" w:color="auto" w:fill="auto"/>
            <w:vAlign w:val="center"/>
          </w:tcPr>
          <w:p w14:paraId="0ED82846" w14:textId="77777777" w:rsidR="002926F7" w:rsidRPr="00D521EB" w:rsidRDefault="00C43C18" w:rsidP="00D521EB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4291E7EE" wp14:editId="727B7F55">
                  <wp:extent cx="647700" cy="93345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7" w:type="dxa"/>
            <w:shd w:val="clear" w:color="auto" w:fill="auto"/>
            <w:vAlign w:val="center"/>
          </w:tcPr>
          <w:p w14:paraId="158DB7EF" w14:textId="77777777" w:rsidR="002926F7" w:rsidRPr="00D521EB" w:rsidRDefault="002926F7" w:rsidP="00D521EB">
            <w:pPr>
              <w:jc w:val="center"/>
              <w:rPr>
                <w:lang w:val="en-US"/>
              </w:rPr>
            </w:pPr>
            <w:r w:rsidRPr="00D521EB"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  <w:t>Burmistrz Helu</w:t>
            </w:r>
          </w:p>
        </w:tc>
        <w:tc>
          <w:tcPr>
            <w:tcW w:w="1753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14:paraId="78D60FA2" w14:textId="77777777" w:rsidR="002926F7" w:rsidRPr="00D521EB" w:rsidRDefault="00C43C18" w:rsidP="00D521EB">
            <w:pPr>
              <w:jc w:val="center"/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</w:pPr>
            <w:r w:rsidRPr="00D521EB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6D0D2F9" wp14:editId="25D45B75">
                  <wp:extent cx="552450" cy="733425"/>
                  <wp:effectExtent l="0" t="0" r="0" b="0"/>
                  <wp:docPr id="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26F7" w:rsidRPr="00D521EB" w14:paraId="26D42870" w14:textId="77777777" w:rsidTr="00012312">
        <w:trPr>
          <w:trHeight w:val="555"/>
        </w:trPr>
        <w:tc>
          <w:tcPr>
            <w:tcW w:w="1613" w:type="dxa"/>
            <w:vMerge/>
            <w:shd w:val="clear" w:color="auto" w:fill="auto"/>
            <w:vAlign w:val="center"/>
          </w:tcPr>
          <w:p w14:paraId="16BF0580" w14:textId="77777777" w:rsidR="002926F7" w:rsidRPr="00D521EB" w:rsidRDefault="002926F7" w:rsidP="00E02892">
            <w:pPr>
              <w:rPr>
                <w:lang w:val="en-US"/>
              </w:rPr>
            </w:pPr>
          </w:p>
        </w:tc>
        <w:tc>
          <w:tcPr>
            <w:tcW w:w="6377" w:type="dxa"/>
            <w:vMerge w:val="restart"/>
            <w:shd w:val="clear" w:color="auto" w:fill="auto"/>
            <w:vAlign w:val="bottom"/>
          </w:tcPr>
          <w:p w14:paraId="3942AC4F" w14:textId="77777777" w:rsidR="002926F7" w:rsidRPr="00D521EB" w:rsidRDefault="00F20D10" w:rsidP="00D521EB">
            <w:pPr>
              <w:jc w:val="center"/>
              <w:rPr>
                <w:rFonts w:ascii="Bookman Old Style" w:eastAsia="Arial Unicode MS" w:hAnsi="Bookman Old Style" w:cs="Arial Unicode MS"/>
              </w:rPr>
            </w:pPr>
            <w:r w:rsidRPr="00D521EB">
              <w:rPr>
                <w:rFonts w:ascii="Bookman Old Style" w:eastAsia="Arial Unicode MS" w:hAnsi="Bookman Old Style" w:cs="Arial Unicode MS"/>
              </w:rPr>
              <w:t>84-150 Hel</w:t>
            </w:r>
            <w:r>
              <w:rPr>
                <w:rFonts w:ascii="Bookman Old Style" w:eastAsia="Arial Unicode MS" w:hAnsi="Bookman Old Style" w:cs="Arial Unicode MS"/>
              </w:rPr>
              <w:t>,</w:t>
            </w:r>
            <w:r w:rsidRPr="00D521EB">
              <w:rPr>
                <w:rFonts w:ascii="Bookman Old Style" w:eastAsia="Arial Unicode MS" w:hAnsi="Bookman Old Style" w:cs="Arial Unicode MS"/>
              </w:rPr>
              <w:t xml:space="preserve"> </w:t>
            </w:r>
            <w:r>
              <w:rPr>
                <w:rFonts w:ascii="Bookman Old Style" w:eastAsia="Arial Unicode MS" w:hAnsi="Bookman Old Style" w:cs="Arial Unicode MS"/>
              </w:rPr>
              <w:t>ul. Wiejska 50</w:t>
            </w:r>
          </w:p>
          <w:p w14:paraId="4DD91E00" w14:textId="77777777" w:rsidR="002926F7" w:rsidRPr="00D521EB" w:rsidRDefault="002926F7" w:rsidP="00D521EB">
            <w:pPr>
              <w:jc w:val="center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  <w:tc>
          <w:tcPr>
            <w:tcW w:w="1753" w:type="dxa"/>
            <w:vMerge/>
            <w:tcBorders>
              <w:bottom w:val="nil"/>
            </w:tcBorders>
            <w:shd w:val="clear" w:color="auto" w:fill="auto"/>
            <w:vAlign w:val="bottom"/>
          </w:tcPr>
          <w:p w14:paraId="1D60D4E5" w14:textId="77777777" w:rsidR="002926F7" w:rsidRPr="00D521EB" w:rsidRDefault="002926F7" w:rsidP="00D521EB">
            <w:pPr>
              <w:jc w:val="right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</w:tr>
      <w:tr w:rsidR="002926F7" w:rsidRPr="00D521EB" w14:paraId="1030E3C3" w14:textId="77777777" w:rsidTr="00012312">
        <w:trPr>
          <w:trHeight w:val="171"/>
        </w:trPr>
        <w:tc>
          <w:tcPr>
            <w:tcW w:w="161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2022F6" w14:textId="77777777" w:rsidR="002926F7" w:rsidRPr="00D521EB" w:rsidRDefault="002926F7" w:rsidP="00E02892">
            <w:pPr>
              <w:rPr>
                <w:lang w:val="en-US"/>
              </w:rPr>
            </w:pPr>
          </w:p>
        </w:tc>
        <w:tc>
          <w:tcPr>
            <w:tcW w:w="6377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FE9FBC7" w14:textId="77777777" w:rsidR="002926F7" w:rsidRPr="00D521EB" w:rsidRDefault="002926F7" w:rsidP="00D521EB">
            <w:pPr>
              <w:jc w:val="center"/>
              <w:rPr>
                <w:rFonts w:ascii="Bookman Old Style" w:eastAsia="Arial Unicode MS" w:hAnsi="Bookman Old Style" w:cs="Arial Unicode MS"/>
                <w:sz w:val="20"/>
                <w:szCs w:val="20"/>
                <w:lang w:val="en-US"/>
              </w:rPr>
            </w:pPr>
          </w:p>
        </w:tc>
        <w:tc>
          <w:tcPr>
            <w:tcW w:w="1753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5E6CD4E9" w14:textId="77777777" w:rsidR="002926F7" w:rsidRPr="00D521EB" w:rsidRDefault="00FA00AB" w:rsidP="00E02892">
            <w:pPr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  <w:r w:rsidRPr="00C40F7D">
              <w:rPr>
                <w:rFonts w:eastAsia="Arial Unicode MS"/>
                <w:lang w:val="en-US"/>
              </w:rPr>
              <w:t>www.goHel.pl</w:t>
            </w:r>
          </w:p>
        </w:tc>
      </w:tr>
    </w:tbl>
    <w:p w14:paraId="63AC1091" w14:textId="7E3E730B" w:rsidR="006842CB" w:rsidRDefault="00926F49" w:rsidP="006842CB">
      <w:pPr>
        <w:rPr>
          <w:b/>
          <w:lang w:val="x-none"/>
        </w:rPr>
      </w:pPr>
      <w:r w:rsidRPr="00F25F5F">
        <w:t>Znak sprawy: RO.0057.</w:t>
      </w:r>
      <w:r>
        <w:t>4</w:t>
      </w:r>
      <w:r w:rsidRPr="00F25F5F">
        <w:t>.20</w:t>
      </w:r>
      <w:r>
        <w:t>24</w:t>
      </w:r>
      <w:r w:rsidR="00012312">
        <w:rPr>
          <w:sz w:val="20"/>
        </w:rPr>
        <w:tab/>
      </w:r>
      <w:r w:rsidR="00012312">
        <w:rPr>
          <w:sz w:val="20"/>
        </w:rPr>
        <w:tab/>
      </w:r>
      <w:r w:rsidR="006842CB">
        <w:rPr>
          <w:sz w:val="20"/>
        </w:rPr>
        <w:t xml:space="preserve">                                               </w:t>
      </w:r>
      <w:r w:rsidR="006842CB">
        <w:rPr>
          <w:b/>
        </w:rPr>
        <w:t>Hel, dnia 27.02.2024 roku</w:t>
      </w:r>
    </w:p>
    <w:p w14:paraId="6A75ED2D" w14:textId="77777777" w:rsidR="006842CB" w:rsidRDefault="006842CB" w:rsidP="006842CB">
      <w:pPr>
        <w:spacing w:line="360" w:lineRule="auto"/>
        <w:rPr>
          <w:b/>
        </w:rPr>
      </w:pPr>
    </w:p>
    <w:p w14:paraId="4918C09F" w14:textId="77777777" w:rsidR="006842CB" w:rsidRDefault="006842CB" w:rsidP="006842CB">
      <w:pPr>
        <w:spacing w:line="360" w:lineRule="auto"/>
        <w:jc w:val="center"/>
        <w:rPr>
          <w:b/>
        </w:rPr>
      </w:pPr>
    </w:p>
    <w:p w14:paraId="55A27578" w14:textId="77777777" w:rsidR="006842CB" w:rsidRDefault="006842CB" w:rsidP="006842CB">
      <w:pPr>
        <w:spacing w:line="360" w:lineRule="auto"/>
        <w:jc w:val="center"/>
        <w:rPr>
          <w:b/>
        </w:rPr>
      </w:pPr>
    </w:p>
    <w:p w14:paraId="54815109" w14:textId="77777777" w:rsidR="006842CB" w:rsidRDefault="006842CB" w:rsidP="006842CB">
      <w:pPr>
        <w:spacing w:line="360" w:lineRule="auto"/>
        <w:jc w:val="center"/>
        <w:rPr>
          <w:b/>
        </w:rPr>
      </w:pPr>
      <w:r>
        <w:rPr>
          <w:b/>
        </w:rPr>
        <w:t xml:space="preserve">SPRAWOZDANIE Z DZIAŁALNOŚCI BURMISTRZA HELU </w:t>
      </w:r>
    </w:p>
    <w:p w14:paraId="000EBB50" w14:textId="77777777" w:rsidR="006842CB" w:rsidRDefault="006842CB" w:rsidP="006842CB">
      <w:pPr>
        <w:spacing w:line="360" w:lineRule="auto"/>
        <w:jc w:val="center"/>
        <w:rPr>
          <w:b/>
        </w:rPr>
      </w:pPr>
      <w:r>
        <w:rPr>
          <w:b/>
        </w:rPr>
        <w:t xml:space="preserve">W OKRESIE MIĘDZYSESYJNYM  </w:t>
      </w:r>
    </w:p>
    <w:p w14:paraId="503494E6" w14:textId="77777777" w:rsidR="006842CB" w:rsidRDefault="006842CB" w:rsidP="006842CB">
      <w:pPr>
        <w:spacing w:line="360" w:lineRule="auto"/>
        <w:jc w:val="both"/>
      </w:pPr>
    </w:p>
    <w:p w14:paraId="0C41152C" w14:textId="77777777" w:rsidR="006842CB" w:rsidRDefault="006842CB" w:rsidP="006842CB">
      <w:pPr>
        <w:spacing w:line="360" w:lineRule="auto"/>
        <w:jc w:val="both"/>
      </w:pPr>
    </w:p>
    <w:p w14:paraId="37D60364" w14:textId="77777777" w:rsidR="006842CB" w:rsidRDefault="006842CB" w:rsidP="006842CB">
      <w:pPr>
        <w:spacing w:line="360" w:lineRule="auto"/>
        <w:jc w:val="both"/>
      </w:pPr>
    </w:p>
    <w:p w14:paraId="284CD4F8" w14:textId="77777777" w:rsidR="006842CB" w:rsidRDefault="006842CB" w:rsidP="006842CB">
      <w:pPr>
        <w:pStyle w:val="Akapitzlist"/>
        <w:numPr>
          <w:ilvl w:val="0"/>
          <w:numId w:val="19"/>
        </w:numPr>
        <w:spacing w:line="360" w:lineRule="auto"/>
        <w:jc w:val="both"/>
      </w:pPr>
      <w:r>
        <w:t xml:space="preserve">wziął udział w obchodach 10 – </w:t>
      </w:r>
      <w:proofErr w:type="spellStart"/>
      <w:r>
        <w:t>lecia</w:t>
      </w:r>
      <w:proofErr w:type="spellEnd"/>
      <w:r>
        <w:t xml:space="preserve"> Klubu Seniora w Helu,</w:t>
      </w:r>
    </w:p>
    <w:p w14:paraId="2692E611" w14:textId="77777777" w:rsidR="006842CB" w:rsidRDefault="006842CB" w:rsidP="006842CB">
      <w:pPr>
        <w:pStyle w:val="Akapitzlist"/>
        <w:numPr>
          <w:ilvl w:val="0"/>
          <w:numId w:val="19"/>
        </w:numPr>
        <w:spacing w:line="360" w:lineRule="auto"/>
        <w:jc w:val="both"/>
      </w:pPr>
      <w:r>
        <w:t>wziął udział w odprawie rocznej Policji w Pucku,</w:t>
      </w:r>
    </w:p>
    <w:p w14:paraId="6C90E7F3" w14:textId="77777777" w:rsidR="006842CB" w:rsidRDefault="006842CB" w:rsidP="006842CB">
      <w:pPr>
        <w:pStyle w:val="Akapitzlist"/>
        <w:numPr>
          <w:ilvl w:val="0"/>
          <w:numId w:val="19"/>
        </w:numPr>
        <w:spacing w:line="360" w:lineRule="auto"/>
        <w:jc w:val="both"/>
      </w:pPr>
      <w:r>
        <w:t>złożył w Wojewódzkim Funduszu Ochrony Środowiska i Gospodarki Wodnej w Gdańsku wniosek o dofinansowanie realizacji przedsięwzięć mieszkańców Helu w ramach Programu „Ciepłe Mieszkanie”,</w:t>
      </w:r>
    </w:p>
    <w:p w14:paraId="0E1F43F3" w14:textId="77777777" w:rsidR="006842CB" w:rsidRDefault="006842CB" w:rsidP="006842CB">
      <w:pPr>
        <w:pStyle w:val="Akapitzlist"/>
        <w:numPr>
          <w:ilvl w:val="0"/>
          <w:numId w:val="19"/>
        </w:numPr>
        <w:spacing w:line="360" w:lineRule="auto"/>
        <w:jc w:val="both"/>
      </w:pPr>
      <w:r>
        <w:t>wziął udział w obchodach rocznicy zaślubin Polski z morzem w Pucku,</w:t>
      </w:r>
    </w:p>
    <w:p w14:paraId="607E7FB1" w14:textId="77777777" w:rsidR="006842CB" w:rsidRDefault="006842CB" w:rsidP="006842CB">
      <w:pPr>
        <w:pStyle w:val="Akapitzlist"/>
        <w:numPr>
          <w:ilvl w:val="0"/>
          <w:numId w:val="19"/>
        </w:numPr>
        <w:spacing w:line="360" w:lineRule="auto"/>
        <w:jc w:val="both"/>
      </w:pPr>
      <w:r>
        <w:t>udzielił wywiadu w Twojej Telewizji Morskiej na temat podsumowania działań miasta w 2023 roku,</w:t>
      </w:r>
    </w:p>
    <w:p w14:paraId="6FF58EE7" w14:textId="77777777" w:rsidR="006842CB" w:rsidRDefault="006842CB" w:rsidP="006842CB">
      <w:pPr>
        <w:pStyle w:val="Akapitzlist"/>
        <w:numPr>
          <w:ilvl w:val="0"/>
          <w:numId w:val="19"/>
        </w:numPr>
        <w:spacing w:line="360" w:lineRule="auto"/>
        <w:jc w:val="both"/>
      </w:pPr>
      <w:r>
        <w:t>spotkał się z dyrektor Agencji Mienia Wojskowego w Gdyni w sprawie m. in. stanu sprawy regulacji stanu prawnego gruntów pod budynkami Żeromskiego 2, 4 i 6,</w:t>
      </w:r>
    </w:p>
    <w:p w14:paraId="3A781972" w14:textId="77777777" w:rsidR="006842CB" w:rsidRDefault="006842CB" w:rsidP="006842CB">
      <w:pPr>
        <w:pStyle w:val="Akapitzlist"/>
        <w:numPr>
          <w:ilvl w:val="0"/>
          <w:numId w:val="19"/>
        </w:numPr>
        <w:spacing w:line="360" w:lineRule="auto"/>
        <w:jc w:val="both"/>
      </w:pPr>
      <w:r>
        <w:t xml:space="preserve">wziął udział w pogrzebie zmarłego zasłużonego mieszkańca Helu, Ryszarda </w:t>
      </w:r>
      <w:proofErr w:type="spellStart"/>
      <w:r>
        <w:t>Bawelskiego</w:t>
      </w:r>
      <w:proofErr w:type="spellEnd"/>
      <w:r>
        <w:t>,</w:t>
      </w:r>
    </w:p>
    <w:p w14:paraId="2C75090D" w14:textId="77777777" w:rsidR="006842CB" w:rsidRDefault="006842CB" w:rsidP="006842CB">
      <w:pPr>
        <w:pStyle w:val="Akapitzlist"/>
        <w:numPr>
          <w:ilvl w:val="0"/>
          <w:numId w:val="19"/>
        </w:numPr>
        <w:spacing w:line="360" w:lineRule="auto"/>
        <w:jc w:val="both"/>
      </w:pPr>
      <w:r>
        <w:t>powołał nowy skład miejskiej komisji urbanistycznej i wziął udział w jej pierwszym posiedzeniu,</w:t>
      </w:r>
    </w:p>
    <w:p w14:paraId="20E8FB03" w14:textId="77777777" w:rsidR="006842CB" w:rsidRDefault="006842CB" w:rsidP="006842CB">
      <w:pPr>
        <w:pStyle w:val="Akapitzlist"/>
        <w:numPr>
          <w:ilvl w:val="0"/>
          <w:numId w:val="19"/>
        </w:numPr>
        <w:spacing w:line="360" w:lineRule="auto"/>
        <w:jc w:val="both"/>
      </w:pPr>
      <w:r>
        <w:t xml:space="preserve">prowadził nadzór nad realizacją miejskich inwestycji, w tym w szczególności budową budynków komunalnych przy ul. </w:t>
      </w:r>
      <w:proofErr w:type="spellStart"/>
      <w:r>
        <w:t>Kmdr</w:t>
      </w:r>
      <w:proofErr w:type="spellEnd"/>
      <w:r>
        <w:t>. Z. Przybyszewskiego,</w:t>
      </w:r>
    </w:p>
    <w:p w14:paraId="24F259EA" w14:textId="77777777" w:rsidR="006842CB" w:rsidRDefault="006842CB" w:rsidP="006842CB">
      <w:pPr>
        <w:pStyle w:val="Akapitzlist"/>
        <w:numPr>
          <w:ilvl w:val="0"/>
          <w:numId w:val="19"/>
        </w:numPr>
        <w:spacing w:line="360" w:lineRule="auto"/>
        <w:jc w:val="both"/>
      </w:pPr>
      <w:r>
        <w:t>przygotowywał materiały na dzisiejszą sesję.</w:t>
      </w:r>
    </w:p>
    <w:p w14:paraId="55BB42FC" w14:textId="77777777" w:rsidR="00012312" w:rsidRDefault="00012312" w:rsidP="00012312">
      <w:pPr>
        <w:spacing w:line="360" w:lineRule="auto"/>
        <w:rPr>
          <w:lang w:eastAsia="hi-IN"/>
        </w:rPr>
      </w:pPr>
    </w:p>
    <w:p w14:paraId="0C059883" w14:textId="77777777" w:rsidR="00012312" w:rsidRDefault="00012312" w:rsidP="00012312">
      <w:pPr>
        <w:spacing w:line="360" w:lineRule="auto"/>
      </w:pPr>
    </w:p>
    <w:p w14:paraId="4DB8A0B2" w14:textId="77777777" w:rsidR="00012312" w:rsidRDefault="00012312" w:rsidP="00012312">
      <w:pPr>
        <w:spacing w:line="360" w:lineRule="auto"/>
      </w:pPr>
    </w:p>
    <w:p w14:paraId="3E9E5FA5" w14:textId="77777777" w:rsidR="002926F7" w:rsidRDefault="002926F7" w:rsidP="002926F7">
      <w:pPr>
        <w:jc w:val="right"/>
        <w:rPr>
          <w:sz w:val="20"/>
          <w:szCs w:val="20"/>
        </w:rPr>
      </w:pPr>
    </w:p>
    <w:p w14:paraId="6AD6E1A3" w14:textId="77777777" w:rsidR="0058352F" w:rsidRDefault="0058352F" w:rsidP="002926F7">
      <w:pPr>
        <w:jc w:val="right"/>
        <w:rPr>
          <w:sz w:val="20"/>
          <w:szCs w:val="20"/>
        </w:rPr>
      </w:pPr>
    </w:p>
    <w:p w14:paraId="7733FAFE" w14:textId="77777777" w:rsidR="0058352F" w:rsidRDefault="0058352F" w:rsidP="0058352F">
      <w:r>
        <w:t xml:space="preserve">                                                                           </w:t>
      </w:r>
      <w:r>
        <w:rPr>
          <w:b/>
          <w:bCs/>
        </w:rPr>
        <w:t>BURMISTRZ HELU</w:t>
      </w:r>
    </w:p>
    <w:p w14:paraId="2030D3F1" w14:textId="77777777" w:rsidR="0058352F" w:rsidRDefault="0058352F" w:rsidP="0058352F">
      <w:pPr>
        <w:pStyle w:val="NormalnyWeb"/>
        <w:jc w:val="center"/>
      </w:pPr>
      <w:r>
        <w:rPr>
          <w:b/>
          <w:bCs/>
        </w:rPr>
        <w:t xml:space="preserve">                           /-/ Mirosław WĄDOŁOWSKI</w:t>
      </w:r>
    </w:p>
    <w:p w14:paraId="684D43EE" w14:textId="77777777" w:rsidR="0058352F" w:rsidRPr="003E43C4" w:rsidRDefault="0058352F" w:rsidP="002926F7">
      <w:pPr>
        <w:jc w:val="right"/>
        <w:rPr>
          <w:sz w:val="20"/>
          <w:szCs w:val="20"/>
        </w:rPr>
      </w:pPr>
    </w:p>
    <w:sectPr w:rsidR="0058352F" w:rsidRPr="003E43C4" w:rsidSect="006B023A">
      <w:footerReference w:type="default" r:id="rId10"/>
      <w:pgSz w:w="11906" w:h="16838"/>
      <w:pgMar w:top="284" w:right="746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A27F02" w14:textId="77777777" w:rsidR="006B023A" w:rsidRDefault="006B023A" w:rsidP="00B451C7">
      <w:r>
        <w:separator/>
      </w:r>
    </w:p>
  </w:endnote>
  <w:endnote w:type="continuationSeparator" w:id="0">
    <w:p w14:paraId="23C10A0D" w14:textId="77777777" w:rsidR="006B023A" w:rsidRDefault="006B023A" w:rsidP="00B45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F1EDE" w14:textId="77777777" w:rsidR="00B451C7" w:rsidRDefault="00B451C7" w:rsidP="00B451C7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E4596" w14:textId="77777777" w:rsidR="006B023A" w:rsidRDefault="006B023A" w:rsidP="00B451C7">
      <w:r>
        <w:separator/>
      </w:r>
    </w:p>
  </w:footnote>
  <w:footnote w:type="continuationSeparator" w:id="0">
    <w:p w14:paraId="4902E571" w14:textId="77777777" w:rsidR="006B023A" w:rsidRDefault="006B023A" w:rsidP="00B451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020B7"/>
    <w:multiLevelType w:val="hybridMultilevel"/>
    <w:tmpl w:val="8AEC19B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9215804"/>
    <w:multiLevelType w:val="multilevel"/>
    <w:tmpl w:val="BADE7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F65C47"/>
    <w:multiLevelType w:val="multilevel"/>
    <w:tmpl w:val="B87E5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EE44BE"/>
    <w:multiLevelType w:val="multilevel"/>
    <w:tmpl w:val="0164C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ED14B1"/>
    <w:multiLevelType w:val="hybridMultilevel"/>
    <w:tmpl w:val="0D64FF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37E9F"/>
    <w:multiLevelType w:val="hybridMultilevel"/>
    <w:tmpl w:val="2DC659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ED0A2B"/>
    <w:multiLevelType w:val="multilevel"/>
    <w:tmpl w:val="8D404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BC0B05"/>
    <w:multiLevelType w:val="hybridMultilevel"/>
    <w:tmpl w:val="D3969B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903116"/>
    <w:multiLevelType w:val="hybridMultilevel"/>
    <w:tmpl w:val="B8923162"/>
    <w:lvl w:ilvl="0" w:tplc="69D820B8">
      <w:start w:val="1"/>
      <w:numFmt w:val="decimal"/>
      <w:lvlText w:val="%1."/>
      <w:lvlJc w:val="left"/>
      <w:pPr>
        <w:tabs>
          <w:tab w:val="num" w:pos="720"/>
        </w:tabs>
        <w:ind w:left="510" w:hanging="45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4772B5"/>
    <w:multiLevelType w:val="multilevel"/>
    <w:tmpl w:val="CC880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11D5291"/>
    <w:multiLevelType w:val="multilevel"/>
    <w:tmpl w:val="94E6C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4027D66"/>
    <w:multiLevelType w:val="multilevel"/>
    <w:tmpl w:val="EFD0C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7654EFC"/>
    <w:multiLevelType w:val="multilevel"/>
    <w:tmpl w:val="BB74D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AF51231"/>
    <w:multiLevelType w:val="multilevel"/>
    <w:tmpl w:val="2F08B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42129444">
    <w:abstractNumId w:val="11"/>
  </w:num>
  <w:num w:numId="2" w16cid:durableId="1930961058">
    <w:abstractNumId w:val="10"/>
  </w:num>
  <w:num w:numId="3" w16cid:durableId="316616158">
    <w:abstractNumId w:val="3"/>
  </w:num>
  <w:num w:numId="4" w16cid:durableId="1625773505">
    <w:abstractNumId w:val="1"/>
  </w:num>
  <w:num w:numId="5" w16cid:durableId="362243523">
    <w:abstractNumId w:val="2"/>
  </w:num>
  <w:num w:numId="6" w16cid:durableId="1121261618">
    <w:abstractNumId w:val="12"/>
  </w:num>
  <w:num w:numId="7" w16cid:durableId="2125617637">
    <w:abstractNumId w:val="6"/>
  </w:num>
  <w:num w:numId="8" w16cid:durableId="1687897993">
    <w:abstractNumId w:val="13"/>
  </w:num>
  <w:num w:numId="9" w16cid:durableId="222448531">
    <w:abstractNumId w:val="13"/>
    <w:lvlOverride w:ilvl="1">
      <w:lvl w:ilvl="1">
        <w:numFmt w:val="decimal"/>
        <w:lvlText w:val="%2."/>
        <w:lvlJc w:val="left"/>
      </w:lvl>
    </w:lvlOverride>
  </w:num>
  <w:num w:numId="10" w16cid:durableId="2068071780">
    <w:abstractNumId w:val="13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1" w16cid:durableId="1564095126">
    <w:abstractNumId w:val="13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2" w16cid:durableId="1900365016">
    <w:abstractNumId w:val="13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3" w16cid:durableId="1603689081">
    <w:abstractNumId w:val="13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4" w16cid:durableId="400058797">
    <w:abstractNumId w:val="8"/>
  </w:num>
  <w:num w:numId="15" w16cid:durableId="1625844664">
    <w:abstractNumId w:val="9"/>
  </w:num>
  <w:num w:numId="16" w16cid:durableId="1319455099">
    <w:abstractNumId w:val="4"/>
  </w:num>
  <w:num w:numId="17" w16cid:durableId="915357950">
    <w:abstractNumId w:val="7"/>
  </w:num>
  <w:num w:numId="18" w16cid:durableId="165482550">
    <w:abstractNumId w:val="0"/>
  </w:num>
  <w:num w:numId="19" w16cid:durableId="4602251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13F"/>
    <w:rsid w:val="00012312"/>
    <w:rsid w:val="0003382C"/>
    <w:rsid w:val="000B6618"/>
    <w:rsid w:val="000C3494"/>
    <w:rsid w:val="00101AE3"/>
    <w:rsid w:val="00114774"/>
    <w:rsid w:val="00131A11"/>
    <w:rsid w:val="00142DB2"/>
    <w:rsid w:val="00144B89"/>
    <w:rsid w:val="00176A32"/>
    <w:rsid w:val="001906AC"/>
    <w:rsid w:val="001A5E8B"/>
    <w:rsid w:val="001C32AD"/>
    <w:rsid w:val="001D00EC"/>
    <w:rsid w:val="0023209E"/>
    <w:rsid w:val="002926F7"/>
    <w:rsid w:val="002C2B5A"/>
    <w:rsid w:val="00306298"/>
    <w:rsid w:val="0030644E"/>
    <w:rsid w:val="00346730"/>
    <w:rsid w:val="00363E52"/>
    <w:rsid w:val="0037540F"/>
    <w:rsid w:val="003B0135"/>
    <w:rsid w:val="003D26E3"/>
    <w:rsid w:val="003E26B5"/>
    <w:rsid w:val="003E43C4"/>
    <w:rsid w:val="00417601"/>
    <w:rsid w:val="0043279E"/>
    <w:rsid w:val="00454AF2"/>
    <w:rsid w:val="0046600A"/>
    <w:rsid w:val="004B3479"/>
    <w:rsid w:val="00502077"/>
    <w:rsid w:val="00503377"/>
    <w:rsid w:val="00534EF0"/>
    <w:rsid w:val="00545128"/>
    <w:rsid w:val="0058352F"/>
    <w:rsid w:val="005A39F2"/>
    <w:rsid w:val="005B2725"/>
    <w:rsid w:val="005F407F"/>
    <w:rsid w:val="00633A9F"/>
    <w:rsid w:val="00670D44"/>
    <w:rsid w:val="0068402A"/>
    <w:rsid w:val="006842CB"/>
    <w:rsid w:val="00697371"/>
    <w:rsid w:val="006B023A"/>
    <w:rsid w:val="006B3A68"/>
    <w:rsid w:val="006C7624"/>
    <w:rsid w:val="006F176B"/>
    <w:rsid w:val="006F2C86"/>
    <w:rsid w:val="00720838"/>
    <w:rsid w:val="007233A2"/>
    <w:rsid w:val="00752DF9"/>
    <w:rsid w:val="00767F48"/>
    <w:rsid w:val="007A126E"/>
    <w:rsid w:val="007B2745"/>
    <w:rsid w:val="007B5D28"/>
    <w:rsid w:val="007F202F"/>
    <w:rsid w:val="008215FC"/>
    <w:rsid w:val="008712DF"/>
    <w:rsid w:val="00872944"/>
    <w:rsid w:val="008756DC"/>
    <w:rsid w:val="008A11E4"/>
    <w:rsid w:val="008A38C7"/>
    <w:rsid w:val="008D199F"/>
    <w:rsid w:val="00907018"/>
    <w:rsid w:val="00917C28"/>
    <w:rsid w:val="00926F49"/>
    <w:rsid w:val="0094231C"/>
    <w:rsid w:val="0094513B"/>
    <w:rsid w:val="0097313F"/>
    <w:rsid w:val="00993901"/>
    <w:rsid w:val="009A5D07"/>
    <w:rsid w:val="009D5976"/>
    <w:rsid w:val="009E29BC"/>
    <w:rsid w:val="009F1790"/>
    <w:rsid w:val="009F55DF"/>
    <w:rsid w:val="00A374FC"/>
    <w:rsid w:val="00A82A98"/>
    <w:rsid w:val="00AA6A96"/>
    <w:rsid w:val="00AC662F"/>
    <w:rsid w:val="00AD7A39"/>
    <w:rsid w:val="00B3264B"/>
    <w:rsid w:val="00B40393"/>
    <w:rsid w:val="00B451C7"/>
    <w:rsid w:val="00B62F0C"/>
    <w:rsid w:val="00BB68BE"/>
    <w:rsid w:val="00BC2EB9"/>
    <w:rsid w:val="00BD1672"/>
    <w:rsid w:val="00BD6DA7"/>
    <w:rsid w:val="00C040B7"/>
    <w:rsid w:val="00C05E47"/>
    <w:rsid w:val="00C1717D"/>
    <w:rsid w:val="00C25526"/>
    <w:rsid w:val="00C32A4B"/>
    <w:rsid w:val="00C36606"/>
    <w:rsid w:val="00C40F7D"/>
    <w:rsid w:val="00C43C18"/>
    <w:rsid w:val="00C70F19"/>
    <w:rsid w:val="00D0496C"/>
    <w:rsid w:val="00D26EEC"/>
    <w:rsid w:val="00D3228F"/>
    <w:rsid w:val="00D50245"/>
    <w:rsid w:val="00D521EB"/>
    <w:rsid w:val="00D56D56"/>
    <w:rsid w:val="00DB389A"/>
    <w:rsid w:val="00DC4F69"/>
    <w:rsid w:val="00DD3147"/>
    <w:rsid w:val="00E02892"/>
    <w:rsid w:val="00E0344B"/>
    <w:rsid w:val="00E342C3"/>
    <w:rsid w:val="00E50874"/>
    <w:rsid w:val="00E811F9"/>
    <w:rsid w:val="00E97176"/>
    <w:rsid w:val="00EB5180"/>
    <w:rsid w:val="00ED04ED"/>
    <w:rsid w:val="00EF3EFC"/>
    <w:rsid w:val="00F20D10"/>
    <w:rsid w:val="00F52546"/>
    <w:rsid w:val="00F91C74"/>
    <w:rsid w:val="00F97E63"/>
    <w:rsid w:val="00FA00AB"/>
    <w:rsid w:val="00FA53B0"/>
    <w:rsid w:val="00FB7D1A"/>
    <w:rsid w:val="00FD35BB"/>
    <w:rsid w:val="00FF4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09B1D6"/>
  <w15:chartTrackingRefBased/>
  <w15:docId w15:val="{E6C387B1-C223-4B42-9970-42C501FE6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144B89"/>
    <w:pPr>
      <w:spacing w:before="100" w:beforeAutospacing="1" w:after="100" w:afterAutospacing="1"/>
    </w:pPr>
  </w:style>
  <w:style w:type="character" w:styleId="Hipercze">
    <w:name w:val="Hyperlink"/>
    <w:rsid w:val="00144B89"/>
    <w:rPr>
      <w:color w:val="0000FF"/>
      <w:u w:val="single"/>
    </w:rPr>
  </w:style>
  <w:style w:type="table" w:styleId="Tabela-Siatka">
    <w:name w:val="Table Grid"/>
    <w:basedOn w:val="Standardowy"/>
    <w:rsid w:val="00907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63E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63E52"/>
    <w:rPr>
      <w:rFonts w:ascii="Segoe UI" w:hAnsi="Segoe UI" w:cs="Segoe UI"/>
      <w:sz w:val="18"/>
      <w:szCs w:val="18"/>
    </w:rPr>
  </w:style>
  <w:style w:type="paragraph" w:customStyle="1" w:styleId="Domynie">
    <w:name w:val="Domy徑nie"/>
    <w:rsid w:val="00C32A4B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A00A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rsid w:val="00B451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451C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451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51C7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6842CB"/>
    <w:pPr>
      <w:suppressAutoHyphens/>
      <w:ind w:left="720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382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OneDrive\UMH%20Dokumenty\EZD%20PUW\_%20Szablony%20%20UM%20Helu\Pismo%20Burmistrz%20Helu%20v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7A034-F187-4D34-8139-3E6B73792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Pismo Burmistrz Helu v1.dotx</Template>
  <TotalTime>1</TotalTime>
  <Pages>1</Pages>
  <Words>195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Urząd Miasta Helu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Adrian Albecki</dc:creator>
  <cp:keywords/>
  <dc:description/>
  <cp:lastModifiedBy>Iwona Rzepko</cp:lastModifiedBy>
  <cp:revision>2</cp:revision>
  <cp:lastPrinted>2023-11-22T12:59:00Z</cp:lastPrinted>
  <dcterms:created xsi:type="dcterms:W3CDTF">2024-02-28T08:37:00Z</dcterms:created>
  <dcterms:modified xsi:type="dcterms:W3CDTF">2024-02-28T08:37:00Z</dcterms:modified>
</cp:coreProperties>
</file>