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2FE64E78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0F61F3DB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811C6D">
        <w:rPr>
          <w:sz w:val="20"/>
          <w:szCs w:val="20"/>
        </w:rPr>
        <w:t>4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811C6D">
        <w:t>20</w:t>
      </w:r>
      <w:r w:rsidR="001F6E96" w:rsidRPr="00814DC5">
        <w:t>.0</w:t>
      </w:r>
      <w:r w:rsidR="00811C6D">
        <w:t>5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0CDB57FB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2023 r.</w:t>
      </w:r>
      <w:r w:rsidRPr="00814DC5">
        <w:rPr>
          <w:bCs/>
          <w:color w:val="000000"/>
        </w:rPr>
        <w:br/>
        <w:t>poz. 977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1C51BDCF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>że na wniosek z dnia 24.0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.2024 r. (data wpływu: </w:t>
      </w:r>
      <w:r w:rsidR="00811C6D">
        <w:rPr>
          <w:color w:val="000000"/>
        </w:rPr>
        <w:t>16</w:t>
      </w:r>
      <w:r w:rsidRPr="00814DC5">
        <w:rPr>
          <w:color w:val="000000"/>
        </w:rPr>
        <w:t>.0</w:t>
      </w:r>
      <w:r w:rsidR="00811C6D">
        <w:rPr>
          <w:color w:val="000000"/>
        </w:rPr>
        <w:t>5</w:t>
      </w:r>
      <w:r w:rsidRPr="00814DC5">
        <w:rPr>
          <w:color w:val="000000"/>
        </w:rPr>
        <w:t xml:space="preserve">.2024 r.) </w:t>
      </w:r>
      <w:r w:rsidR="00811C6D">
        <w:rPr>
          <w:color w:val="000000"/>
        </w:rPr>
        <w:t>ENERGA OPERATOR</w:t>
      </w:r>
      <w:r w:rsidRPr="00814DC5">
        <w:rPr>
          <w:color w:val="000000"/>
        </w:rPr>
        <w:t xml:space="preserve"> SA,</w:t>
      </w:r>
      <w:r w:rsidRPr="00814DC5">
        <w:rPr>
          <w:color w:val="000000"/>
        </w:rPr>
        <w:br/>
        <w:t xml:space="preserve">ul. </w:t>
      </w:r>
      <w:r w:rsidR="00811C6D">
        <w:rPr>
          <w:color w:val="000000"/>
        </w:rPr>
        <w:t>Marynarki Polskiej 130</w:t>
      </w:r>
      <w:r w:rsidRPr="00814DC5">
        <w:rPr>
          <w:color w:val="000000"/>
        </w:rPr>
        <w:t xml:space="preserve">, </w:t>
      </w:r>
      <w:r w:rsidR="00811C6D">
        <w:rPr>
          <w:color w:val="000000"/>
        </w:rPr>
        <w:t>80-557 Gdańsk</w:t>
      </w:r>
      <w:r w:rsidRPr="00814DC5">
        <w:rPr>
          <w:color w:val="000000"/>
        </w:rPr>
        <w:t xml:space="preserve">, Pełnomocnik: Pan </w:t>
      </w:r>
      <w:r w:rsidR="00811C6D">
        <w:rPr>
          <w:color w:val="000000"/>
        </w:rPr>
        <w:t>Włodzimierz Wyszogrodzki</w:t>
      </w:r>
      <w:r w:rsidRPr="00814DC5">
        <w:rPr>
          <w:color w:val="000000"/>
        </w:rPr>
        <w:t>,</w:t>
      </w:r>
      <w:r w:rsidR="002908B5">
        <w:rPr>
          <w:color w:val="000000"/>
        </w:rPr>
        <w:br/>
      </w:r>
      <w:r w:rsidRPr="00814DC5">
        <w:rPr>
          <w:color w:val="000000"/>
        </w:rPr>
        <w:t xml:space="preserve">ul. </w:t>
      </w:r>
      <w:r w:rsidR="00811C6D">
        <w:rPr>
          <w:color w:val="000000"/>
        </w:rPr>
        <w:t>Zamkowa 3</w:t>
      </w:r>
      <w:r w:rsidRPr="00814DC5">
        <w:rPr>
          <w:color w:val="000000"/>
        </w:rPr>
        <w:t xml:space="preserve">, </w:t>
      </w:r>
      <w:r w:rsidR="00811C6D">
        <w:rPr>
          <w:color w:val="000000"/>
        </w:rPr>
        <w:t>83-300 Kartuzy</w:t>
      </w:r>
      <w:r w:rsidRPr="00814DC5">
        <w:rPr>
          <w:color w:val="000000"/>
        </w:rPr>
        <w:t>, dnia 2</w:t>
      </w:r>
      <w:r w:rsidR="00811C6D">
        <w:rPr>
          <w:color w:val="000000"/>
        </w:rPr>
        <w:t>0</w:t>
      </w:r>
      <w:r w:rsidRPr="00814DC5">
        <w:rPr>
          <w:color w:val="000000"/>
        </w:rPr>
        <w:t>.0</w:t>
      </w:r>
      <w:r w:rsidR="00811C6D">
        <w:rPr>
          <w:color w:val="000000"/>
        </w:rPr>
        <w:t>5</w:t>
      </w:r>
      <w:r w:rsidRPr="00814DC5">
        <w:rPr>
          <w:color w:val="000000"/>
        </w:rPr>
        <w:t>.2024 r. Burmistrz Helu wszczął postępowanie</w:t>
      </w:r>
      <w:r w:rsidR="002908B5">
        <w:rPr>
          <w:color w:val="000000"/>
        </w:rPr>
        <w:br/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811C6D">
        <w:rPr>
          <w:color w:val="000000"/>
        </w:rPr>
        <w:t>Budow</w:t>
      </w:r>
      <w:r w:rsidR="002908B5">
        <w:rPr>
          <w:color w:val="000000"/>
        </w:rPr>
        <w:t xml:space="preserve">ie </w:t>
      </w:r>
      <w:r w:rsidR="00811C6D">
        <w:rPr>
          <w:color w:val="000000"/>
        </w:rPr>
        <w:t>elektroenergetycznego przyłącza kablowego SN-15kV wraz ze złączem kablowym SN-15kV</w:t>
      </w:r>
      <w:r w:rsidR="001F782E">
        <w:rPr>
          <w:color w:val="000000"/>
        </w:rPr>
        <w:t xml:space="preserve"> przy ul. Kuracyjnej na dz. 35/18, 156/1 w Helu</w:t>
      </w:r>
      <w:r w:rsidRPr="00814DC5">
        <w:rPr>
          <w:color w:val="000000"/>
        </w:rPr>
        <w:t>”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 xml:space="preserve">w formie publicznego obwieszczenia, w innej formie publicznego ogłoszenia zwyczajowo przyjętej w danej miejscowości lub przez </w:t>
            </w:r>
            <w:r w:rsidRPr="00814DC5">
              <w:lastRenderedPageBreak/>
              <w:t>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F33B0" w14:textId="77777777" w:rsidR="0021527A" w:rsidRDefault="0021527A">
      <w:r>
        <w:separator/>
      </w:r>
    </w:p>
  </w:endnote>
  <w:endnote w:type="continuationSeparator" w:id="0">
    <w:p w14:paraId="1BA53A9C" w14:textId="77777777" w:rsidR="0021527A" w:rsidRDefault="00215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01F4B" w14:textId="77777777" w:rsidR="0021527A" w:rsidRDefault="0021527A">
      <w:r>
        <w:separator/>
      </w:r>
    </w:p>
  </w:footnote>
  <w:footnote w:type="continuationSeparator" w:id="0">
    <w:p w14:paraId="22E33643" w14:textId="77777777" w:rsidR="0021527A" w:rsidRDefault="00215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B3816"/>
    <w:rsid w:val="00112491"/>
    <w:rsid w:val="00177F40"/>
    <w:rsid w:val="001F4412"/>
    <w:rsid w:val="001F6E96"/>
    <w:rsid w:val="001F782E"/>
    <w:rsid w:val="0021527A"/>
    <w:rsid w:val="002908B5"/>
    <w:rsid w:val="00353F05"/>
    <w:rsid w:val="00582F26"/>
    <w:rsid w:val="005B7E33"/>
    <w:rsid w:val="006402DF"/>
    <w:rsid w:val="00811C6D"/>
    <w:rsid w:val="00814DC5"/>
    <w:rsid w:val="00903E9C"/>
    <w:rsid w:val="00C7514F"/>
    <w:rsid w:val="00D86B71"/>
    <w:rsid w:val="00DB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58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8</cp:revision>
  <cp:lastPrinted>2023-11-22T12:59:00Z</cp:lastPrinted>
  <dcterms:created xsi:type="dcterms:W3CDTF">2024-01-30T09:45:00Z</dcterms:created>
  <dcterms:modified xsi:type="dcterms:W3CDTF">2024-05-20T08:53:00Z</dcterms:modified>
</cp:coreProperties>
</file>