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40F9493F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2ECCF6DD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RGK.6733.4.2024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8E4D3F">
        <w:t>19</w:t>
      </w:r>
      <w:r w:rsidR="00D40BA9">
        <w:t>.0</w:t>
      </w:r>
      <w:r w:rsidR="008E4D3F">
        <w:t>6</w:t>
      </w:r>
      <w:r w:rsidR="00D40BA9">
        <w:t>.2024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284D954A" w14:textId="0DD50A50" w:rsidR="00D40BA9" w:rsidRDefault="00D40BA9" w:rsidP="00D40BA9">
      <w:pPr>
        <w:spacing w:line="360" w:lineRule="auto"/>
        <w:jc w:val="both"/>
      </w:pPr>
      <w:r>
        <w:rPr>
          <w:color w:val="000000"/>
        </w:rPr>
        <w:t>o zakończeniu zbierania dowodów w sprawie wydania decyzji lokalizacji inwestycji celu publicznego dla przedsięwzięcia pn.: „</w:t>
      </w:r>
      <w:r w:rsidR="008E4D3F">
        <w:rPr>
          <w:color w:val="000000"/>
        </w:rPr>
        <w:t>Budowie elektroenergetycznego przyłącza kablowego SN-15kV wraz ze złączem kablowym SN-15kV przy ul. Kuracyjnej na dz. 35/18, 156/1</w:t>
      </w:r>
      <w:r w:rsidR="00984F74">
        <w:rPr>
          <w:color w:val="000000"/>
        </w:rPr>
        <w:br/>
      </w:r>
      <w:r w:rsidR="008E4D3F">
        <w:rPr>
          <w:color w:val="000000"/>
        </w:rPr>
        <w:t>w Helu</w:t>
      </w:r>
      <w:r>
        <w:rPr>
          <w:color w:val="000000"/>
        </w:rPr>
        <w:t xml:space="preserve">” na wniosek </w:t>
      </w:r>
      <w:r w:rsidR="008E4D3F">
        <w:rPr>
          <w:color w:val="000000"/>
        </w:rPr>
        <w:t>ENERGA OPERATOR</w:t>
      </w:r>
      <w:r w:rsidR="008E4D3F" w:rsidRPr="00814DC5">
        <w:rPr>
          <w:color w:val="000000"/>
        </w:rPr>
        <w:t xml:space="preserve"> SA,</w:t>
      </w:r>
      <w:r w:rsidR="008E4D3F">
        <w:rPr>
          <w:color w:val="000000"/>
        </w:rPr>
        <w:t xml:space="preserve"> </w:t>
      </w:r>
      <w:r w:rsidR="008E4D3F" w:rsidRPr="00814DC5">
        <w:rPr>
          <w:color w:val="000000"/>
        </w:rPr>
        <w:t xml:space="preserve">ul. </w:t>
      </w:r>
      <w:r w:rsidR="008E4D3F">
        <w:rPr>
          <w:color w:val="000000"/>
        </w:rPr>
        <w:t>Marynarki Polskiej 130</w:t>
      </w:r>
      <w:r w:rsidR="008E4D3F" w:rsidRPr="00814DC5">
        <w:rPr>
          <w:color w:val="000000"/>
        </w:rPr>
        <w:t xml:space="preserve">, </w:t>
      </w:r>
      <w:r w:rsidR="008E4D3F">
        <w:rPr>
          <w:color w:val="000000"/>
        </w:rPr>
        <w:t>80-557 Gdańsk</w:t>
      </w:r>
      <w:r w:rsidR="008E4D3F" w:rsidRPr="00814DC5">
        <w:rPr>
          <w:color w:val="000000"/>
        </w:rPr>
        <w:t xml:space="preserve">, Pełnomocnik: Pan </w:t>
      </w:r>
      <w:r w:rsidR="008E4D3F">
        <w:rPr>
          <w:color w:val="000000"/>
        </w:rPr>
        <w:t>Włodzimierz Wyszogrodzki</w:t>
      </w:r>
      <w:r w:rsidR="008E4D3F" w:rsidRPr="00814DC5">
        <w:rPr>
          <w:color w:val="000000"/>
        </w:rPr>
        <w:t>,</w:t>
      </w:r>
      <w:r w:rsidR="008E4D3F">
        <w:rPr>
          <w:color w:val="000000"/>
        </w:rPr>
        <w:t xml:space="preserve"> </w:t>
      </w:r>
      <w:r w:rsidR="008E4D3F" w:rsidRPr="00814DC5">
        <w:rPr>
          <w:color w:val="000000"/>
        </w:rPr>
        <w:t xml:space="preserve">ul. </w:t>
      </w:r>
      <w:r w:rsidR="008E4D3F">
        <w:rPr>
          <w:color w:val="000000"/>
        </w:rPr>
        <w:t>Zamkowa 3</w:t>
      </w:r>
      <w:r w:rsidR="008E4D3F" w:rsidRPr="00814DC5">
        <w:rPr>
          <w:color w:val="000000"/>
        </w:rPr>
        <w:t xml:space="preserve">, </w:t>
      </w:r>
      <w:r w:rsidR="008E4D3F">
        <w:rPr>
          <w:color w:val="000000"/>
        </w:rPr>
        <w:t xml:space="preserve">83-300 Kartuzy </w:t>
      </w:r>
      <w:r>
        <w:rPr>
          <w:color w:val="000000"/>
        </w:rPr>
        <w:t xml:space="preserve">z dnia </w:t>
      </w:r>
      <w:r w:rsidR="008E4D3F" w:rsidRPr="00814DC5">
        <w:rPr>
          <w:color w:val="000000"/>
        </w:rPr>
        <w:t>24.0</w:t>
      </w:r>
      <w:r w:rsidR="008E4D3F">
        <w:rPr>
          <w:color w:val="000000"/>
        </w:rPr>
        <w:t>4</w:t>
      </w:r>
      <w:r w:rsidR="008E4D3F" w:rsidRPr="00814DC5">
        <w:rPr>
          <w:color w:val="000000"/>
        </w:rPr>
        <w:t xml:space="preserve">.2024 r. (data wpływu: </w:t>
      </w:r>
      <w:r w:rsidR="008E4D3F">
        <w:rPr>
          <w:color w:val="000000"/>
        </w:rPr>
        <w:t>16</w:t>
      </w:r>
      <w:r w:rsidR="008E4D3F" w:rsidRPr="00814DC5">
        <w:rPr>
          <w:color w:val="000000"/>
        </w:rPr>
        <w:t>.0</w:t>
      </w:r>
      <w:r w:rsidR="008E4D3F">
        <w:rPr>
          <w:color w:val="000000"/>
        </w:rPr>
        <w:t>5</w:t>
      </w:r>
      <w:r w:rsidR="008E4D3F" w:rsidRPr="00814DC5">
        <w:rPr>
          <w:color w:val="000000"/>
        </w:rPr>
        <w:t>.2024 r.)</w:t>
      </w:r>
      <w:r>
        <w:rPr>
          <w:color w:val="000000"/>
        </w:rPr>
        <w:t>.</w:t>
      </w:r>
    </w:p>
    <w:p w14:paraId="4365123F" w14:textId="647818CB" w:rsidR="00D40BA9" w:rsidRDefault="00D40BA9" w:rsidP="00D40BA9">
      <w:pPr>
        <w:spacing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FD143F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419A44D7" w14:textId="57059D93" w:rsidR="00FD015E" w:rsidRP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i art. 79a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 skorzystać </w:t>
      </w:r>
      <w:r>
        <w:rPr>
          <w:bCs/>
          <w:color w:val="000000"/>
          <w:u w:val="single"/>
        </w:rPr>
        <w:t>w terminie do 14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6B4187" w14:textId="77777777" w:rsidR="000D6A07" w:rsidRDefault="000D6A07">
      <w:r>
        <w:separator/>
      </w:r>
    </w:p>
  </w:endnote>
  <w:endnote w:type="continuationSeparator" w:id="0">
    <w:p w14:paraId="479CA38B" w14:textId="77777777" w:rsidR="000D6A07" w:rsidRDefault="000D6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F046A" w14:textId="77777777" w:rsidR="000D6A07" w:rsidRDefault="000D6A07">
      <w:r>
        <w:separator/>
      </w:r>
    </w:p>
  </w:footnote>
  <w:footnote w:type="continuationSeparator" w:id="0">
    <w:p w14:paraId="00A02608" w14:textId="77777777" w:rsidR="000D6A07" w:rsidRDefault="000D6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D6A07"/>
    <w:rsid w:val="000F056C"/>
    <w:rsid w:val="00177F40"/>
    <w:rsid w:val="001B1142"/>
    <w:rsid w:val="00227240"/>
    <w:rsid w:val="002D4E81"/>
    <w:rsid w:val="005B7E33"/>
    <w:rsid w:val="008E4D3F"/>
    <w:rsid w:val="00984F74"/>
    <w:rsid w:val="00D40BA9"/>
    <w:rsid w:val="00D8162F"/>
    <w:rsid w:val="00D86B71"/>
    <w:rsid w:val="00E05B12"/>
    <w:rsid w:val="00E80938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14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7</cp:revision>
  <cp:lastPrinted>2023-11-22T12:59:00Z</cp:lastPrinted>
  <dcterms:created xsi:type="dcterms:W3CDTF">2024-01-30T09:45:00Z</dcterms:created>
  <dcterms:modified xsi:type="dcterms:W3CDTF">2024-06-19T11:39:00Z</dcterms:modified>
</cp:coreProperties>
</file>