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177F40" w14:paraId="03ACED7D" w14:textId="77777777" w:rsidTr="00D521EB">
        <w:trPr>
          <w:trHeight w:val="709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C991040" w14:textId="77777777" w:rsidR="006402DF" w:rsidRPr="00D521EB" w:rsidRDefault="00000000" w:rsidP="00D521EB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64FCF89" wp14:editId="4ED99608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0711296A" w14:textId="77777777" w:rsidR="006402DF" w:rsidRPr="00D521EB" w:rsidRDefault="00000000" w:rsidP="00D521EB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86E89E5" w14:textId="77777777" w:rsidR="006402DF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5D93E4" wp14:editId="2A7D4446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F40" w14:paraId="549CE955" w14:textId="77777777" w:rsidTr="00D521EB">
        <w:trPr>
          <w:trHeight w:val="555"/>
        </w:trPr>
        <w:tc>
          <w:tcPr>
            <w:tcW w:w="1630" w:type="dxa"/>
            <w:vMerge/>
            <w:shd w:val="clear" w:color="auto" w:fill="auto"/>
            <w:vAlign w:val="center"/>
          </w:tcPr>
          <w:p w14:paraId="1C1F78FA" w14:textId="77777777" w:rsidR="006402DF" w:rsidRPr="00D521EB" w:rsidRDefault="006402DF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 w:val="restart"/>
            <w:shd w:val="clear" w:color="auto" w:fill="auto"/>
            <w:vAlign w:val="bottom"/>
          </w:tcPr>
          <w:p w14:paraId="7E70DADE" w14:textId="77777777" w:rsidR="006402DF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4A8984DD" w14:textId="77777777" w:rsidR="006402DF" w:rsidRPr="00D521EB" w:rsidRDefault="006402DF" w:rsidP="00D521EB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18BAE2D6" w14:textId="77777777" w:rsidR="006402DF" w:rsidRPr="00D521EB" w:rsidRDefault="006402DF" w:rsidP="00D521EB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177F40" w14:paraId="1407A63C" w14:textId="77777777" w:rsidTr="00D521EB">
        <w:trPr>
          <w:trHeight w:val="171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0478F" w14:textId="77777777" w:rsidR="006402DF" w:rsidRPr="00D521EB" w:rsidRDefault="006402DF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B5FF15" w14:textId="77777777" w:rsidR="006402DF" w:rsidRPr="00D521EB" w:rsidRDefault="006402DF" w:rsidP="00D521EB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407A311" w14:textId="77777777" w:rsidR="006402DF" w:rsidRPr="00D521EB" w:rsidRDefault="00000000" w:rsidP="00E02892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04810439" w14:textId="77777777" w:rsidR="006402DF" w:rsidRPr="00814DC5" w:rsidRDefault="006402DF" w:rsidP="00814DC5">
      <w:pPr>
        <w:spacing w:line="360" w:lineRule="auto"/>
        <w:jc w:val="right"/>
      </w:pPr>
    </w:p>
    <w:p w14:paraId="5A03F3DC" w14:textId="1F57B927" w:rsidR="001F6E96" w:rsidRPr="00814DC5" w:rsidRDefault="00582F26" w:rsidP="00582F26">
      <w:pPr>
        <w:spacing w:line="360" w:lineRule="auto"/>
        <w:jc w:val="both"/>
        <w:rPr>
          <w:lang w:eastAsia="en-US"/>
        </w:rPr>
      </w:pPr>
      <w:r w:rsidRPr="00582F26">
        <w:rPr>
          <w:sz w:val="20"/>
          <w:szCs w:val="20"/>
        </w:rPr>
        <w:t>Znak sprawy: RGK.6733.</w:t>
      </w:r>
      <w:r w:rsidR="00D763F1">
        <w:rPr>
          <w:sz w:val="20"/>
          <w:szCs w:val="20"/>
        </w:rPr>
        <w:t>6</w:t>
      </w:r>
      <w:r w:rsidRPr="00582F26">
        <w:rPr>
          <w:sz w:val="20"/>
          <w:szCs w:val="20"/>
        </w:rPr>
        <w:t>.2024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 xml:space="preserve">  </w:t>
      </w:r>
      <w:r w:rsidR="001F6E96" w:rsidRPr="00814DC5">
        <w:t xml:space="preserve">Hel, dnia </w:t>
      </w:r>
      <w:r w:rsidR="00653426">
        <w:t>1</w:t>
      </w:r>
      <w:r w:rsidR="00525558">
        <w:t>7</w:t>
      </w:r>
      <w:r w:rsidR="001F6E96" w:rsidRPr="00814DC5">
        <w:t>.0</w:t>
      </w:r>
      <w:r w:rsidR="00525558">
        <w:t>7</w:t>
      </w:r>
      <w:r w:rsidR="001F6E96" w:rsidRPr="00814DC5">
        <w:t>.2024 roku.</w:t>
      </w:r>
    </w:p>
    <w:p w14:paraId="64AF165C" w14:textId="77777777" w:rsidR="001F6E96" w:rsidRPr="00814DC5" w:rsidRDefault="001F6E96" w:rsidP="00814DC5">
      <w:pPr>
        <w:spacing w:line="360" w:lineRule="auto"/>
        <w:jc w:val="both"/>
        <w:rPr>
          <w:rFonts w:eastAsia="SimSun" w:cs="Mangal"/>
          <w:kern w:val="2"/>
          <w:lang w:eastAsia="hi-IN" w:bidi="hi-IN"/>
        </w:rPr>
      </w:pPr>
    </w:p>
    <w:p w14:paraId="2846B87B" w14:textId="77777777" w:rsidR="001F6E96" w:rsidRPr="00814DC5" w:rsidRDefault="001F6E96" w:rsidP="00814DC5">
      <w:pPr>
        <w:spacing w:line="360" w:lineRule="auto"/>
        <w:jc w:val="center"/>
        <w:rPr>
          <w:lang w:eastAsia="ar-SA"/>
        </w:rPr>
      </w:pPr>
    </w:p>
    <w:p w14:paraId="3C2008EC" w14:textId="77777777" w:rsidR="001F6E96" w:rsidRPr="00814DC5" w:rsidRDefault="001F6E96" w:rsidP="00582F26">
      <w:pPr>
        <w:spacing w:line="360" w:lineRule="auto"/>
        <w:rPr>
          <w:lang w:eastAsia="hi-IN"/>
        </w:rPr>
      </w:pPr>
    </w:p>
    <w:p w14:paraId="7466B886" w14:textId="648C016D" w:rsidR="001F6E96" w:rsidRDefault="001F6E96" w:rsidP="00582F26">
      <w:pPr>
        <w:pStyle w:val="Normalny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814DC5">
        <w:rPr>
          <w:b/>
          <w:bCs/>
          <w:color w:val="000000"/>
        </w:rPr>
        <w:t>OBWIESZCZENIE</w:t>
      </w:r>
    </w:p>
    <w:p w14:paraId="22F17DE4" w14:textId="77777777" w:rsidR="00582F26" w:rsidRPr="00582F26" w:rsidRDefault="00582F26" w:rsidP="00582F26">
      <w:pPr>
        <w:pStyle w:val="Normalny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14:paraId="23C1DE59" w14:textId="0CDB57FB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 w:rsidRPr="00814DC5">
        <w:rPr>
          <w:color w:val="000000"/>
        </w:rPr>
        <w:t xml:space="preserve">Stosownie do art. 10 § 1 i art. 49 ustawy z dnia 14 czerwca 1960 r. </w:t>
      </w:r>
      <w:r w:rsidRPr="00814DC5">
        <w:rPr>
          <w:iCs/>
          <w:color w:val="000000"/>
        </w:rPr>
        <w:t xml:space="preserve">Kodeks Postępowania Administracyjnego </w:t>
      </w:r>
      <w:r w:rsidRPr="00814DC5">
        <w:rPr>
          <w:color w:val="000000"/>
        </w:rPr>
        <w:t>(tj. Dz. U. z 202</w:t>
      </w:r>
      <w:r w:rsidR="00811C6D">
        <w:rPr>
          <w:color w:val="000000"/>
        </w:rPr>
        <w:t>4</w:t>
      </w:r>
      <w:r w:rsidRPr="00814DC5">
        <w:rPr>
          <w:color w:val="000000"/>
        </w:rPr>
        <w:t xml:space="preserve"> r. poz. </w:t>
      </w:r>
      <w:r w:rsidR="00811C6D">
        <w:rPr>
          <w:color w:val="000000"/>
        </w:rPr>
        <w:t>5</w:t>
      </w:r>
      <w:r w:rsidRPr="00814DC5">
        <w:rPr>
          <w:color w:val="000000"/>
        </w:rPr>
        <w:t>7</w:t>
      </w:r>
      <w:r w:rsidR="00811C6D">
        <w:rPr>
          <w:color w:val="000000"/>
        </w:rPr>
        <w:t>2</w:t>
      </w:r>
      <w:r w:rsidRPr="00814DC5">
        <w:rPr>
          <w:color w:val="000000"/>
        </w:rPr>
        <w:t xml:space="preserve"> ze zm.) w nawiązaniu do art. 53 ust. 1 ustawy</w:t>
      </w:r>
      <w:r w:rsidRPr="00814DC5">
        <w:rPr>
          <w:color w:val="000000"/>
        </w:rPr>
        <w:br/>
        <w:t>z dnia 27 marca 2003 r. o planowaniu i zagospodarowaniu przestrzennym (</w:t>
      </w:r>
      <w:r w:rsidRPr="00814DC5">
        <w:rPr>
          <w:bCs/>
          <w:color w:val="000000"/>
        </w:rPr>
        <w:t>tj. Dz. U. z 2023 r.</w:t>
      </w:r>
      <w:r w:rsidRPr="00814DC5">
        <w:rPr>
          <w:bCs/>
          <w:color w:val="000000"/>
        </w:rPr>
        <w:br/>
        <w:t>poz. 977 ze zm.)</w:t>
      </w:r>
    </w:p>
    <w:p w14:paraId="5F7BC4F0" w14:textId="77777777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center"/>
        <w:rPr>
          <w:color w:val="000000"/>
        </w:rPr>
      </w:pPr>
      <w:r w:rsidRPr="00814DC5">
        <w:rPr>
          <w:b/>
          <w:color w:val="000000"/>
        </w:rPr>
        <w:t>zawiadamiam</w:t>
      </w:r>
      <w:r w:rsidRPr="00814DC5">
        <w:rPr>
          <w:color w:val="000000"/>
        </w:rPr>
        <w:t>,</w:t>
      </w:r>
    </w:p>
    <w:p w14:paraId="2A3F0567" w14:textId="684B5495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 w:rsidRPr="00814DC5">
        <w:rPr>
          <w:color w:val="000000"/>
        </w:rPr>
        <w:t xml:space="preserve">że na wniosek z dnia </w:t>
      </w:r>
      <w:r w:rsidR="00D763F1">
        <w:rPr>
          <w:color w:val="000000"/>
        </w:rPr>
        <w:t>25</w:t>
      </w:r>
      <w:r w:rsidRPr="00814DC5">
        <w:rPr>
          <w:color w:val="000000"/>
        </w:rPr>
        <w:t>.0</w:t>
      </w:r>
      <w:r w:rsidR="00A21B34">
        <w:rPr>
          <w:color w:val="000000"/>
        </w:rPr>
        <w:t>6</w:t>
      </w:r>
      <w:r w:rsidRPr="00814DC5">
        <w:rPr>
          <w:color w:val="000000"/>
        </w:rPr>
        <w:t xml:space="preserve">.2024 r. (data wpływu: </w:t>
      </w:r>
      <w:r w:rsidR="00D763F1">
        <w:rPr>
          <w:color w:val="000000"/>
        </w:rPr>
        <w:t>25</w:t>
      </w:r>
      <w:r w:rsidRPr="00814DC5">
        <w:rPr>
          <w:color w:val="000000"/>
        </w:rPr>
        <w:t>.0</w:t>
      </w:r>
      <w:r w:rsidR="00A21B34">
        <w:rPr>
          <w:color w:val="000000"/>
        </w:rPr>
        <w:t>6</w:t>
      </w:r>
      <w:r w:rsidRPr="00814DC5">
        <w:rPr>
          <w:color w:val="000000"/>
        </w:rPr>
        <w:t xml:space="preserve">.2024 r.) </w:t>
      </w:r>
      <w:r w:rsidR="00A21B34">
        <w:t>G.E.N. Operator Sp. z o. o., ul. S. Dorczyka 1, 62-079 Tarnowo Podgórne, Pełnomocnik: G.E.N. Operator Sp. z o. o., Pan Marcin Nowak, ul. Bażantowa 17/26, 80-175 Gdańsk</w:t>
      </w:r>
      <w:r w:rsidRPr="00814DC5">
        <w:rPr>
          <w:color w:val="000000"/>
        </w:rPr>
        <w:t xml:space="preserve">, dnia </w:t>
      </w:r>
      <w:r w:rsidR="00A21B34">
        <w:rPr>
          <w:color w:val="000000"/>
        </w:rPr>
        <w:t>1</w:t>
      </w:r>
      <w:r w:rsidR="00B40935">
        <w:rPr>
          <w:color w:val="000000"/>
        </w:rPr>
        <w:t>5</w:t>
      </w:r>
      <w:r w:rsidRPr="00814DC5">
        <w:rPr>
          <w:color w:val="000000"/>
        </w:rPr>
        <w:t>.0</w:t>
      </w:r>
      <w:r w:rsidR="00B40935">
        <w:rPr>
          <w:color w:val="000000"/>
        </w:rPr>
        <w:t>7</w:t>
      </w:r>
      <w:r w:rsidRPr="00814DC5">
        <w:rPr>
          <w:color w:val="000000"/>
        </w:rPr>
        <w:t>.2024 r. Burmistrz Helu wszczął postępowanie</w:t>
      </w:r>
      <w:r w:rsidR="00A21B34">
        <w:rPr>
          <w:color w:val="000000"/>
        </w:rPr>
        <w:t xml:space="preserve"> </w:t>
      </w:r>
      <w:r w:rsidRPr="00814DC5">
        <w:rPr>
          <w:color w:val="000000"/>
        </w:rPr>
        <w:t>o</w:t>
      </w:r>
      <w:r w:rsidR="002908B5">
        <w:rPr>
          <w:color w:val="000000"/>
        </w:rPr>
        <w:t xml:space="preserve"> </w:t>
      </w:r>
      <w:r w:rsidRPr="00814DC5">
        <w:rPr>
          <w:color w:val="000000"/>
        </w:rPr>
        <w:t>ustaleniu lokalizacji inwestycji celu publicznego dla inwestycji</w:t>
      </w:r>
      <w:r w:rsidR="002908B5">
        <w:rPr>
          <w:color w:val="000000"/>
        </w:rPr>
        <w:t xml:space="preserve"> pn.</w:t>
      </w:r>
      <w:r w:rsidRPr="00814DC5">
        <w:rPr>
          <w:color w:val="000000"/>
        </w:rPr>
        <w:t>: „</w:t>
      </w:r>
      <w:r w:rsidR="00A21B34" w:rsidRPr="000F0011">
        <w:t xml:space="preserve">Budowie sieci </w:t>
      </w:r>
      <w:r w:rsidR="00A21B34">
        <w:t>gazowej średniego ciśnienia dn 160</w:t>
      </w:r>
      <w:r w:rsidR="00B40935">
        <w:t>, 110, 63</w:t>
      </w:r>
      <w:r w:rsidR="00A21B34">
        <w:t xml:space="preserve"> PE”, na dz.: </w:t>
      </w:r>
      <w:r w:rsidR="00B40935">
        <w:t xml:space="preserve">38, 39, 40, 54, 73, 74, 83, 94, 108, 128, 132, 134, 142, 144, 158, 189, 190, 194, 195, 203, 204, 209, 257, 261, 278, 294, 295, 443, 446, 448, 449, 450, 451, 456, 465, 467, 468, 476, 486, 570, 575, 600, 610, 612, 620, 651, 653, 661, 673, 674, 675, 678, 679, 680, 682, 685, 689, 698, 701, 709, 711, 717, 718, 719, 729, 731, 732, 733, 740, 741, 748, 750, 751, 758, 760, 761, 764, 770, 771, 775, 777, 778, 779, 793, 795, 796, 799, 808, 811, 824, 834, 836, 837, 840, 842, 37/3, 41/1, 41/2, 41/3, 42/8, 44/11, 46/2, 48/10, 72/2, 75/1, 75/2, 237/4, 109/7, 115/4, 129/2, 130/3, 131/2, 131/3, </w:t>
      </w:r>
      <w:r w:rsidR="00B460FE">
        <w:t xml:space="preserve">133/1, 133/4, 136/10, 136/24, 136/25, 136/26, 136/29, 136/31, 137/10, 137/2, 137/9, 138/18, 138/23, 138/28, 138/29, 138/3, 138/33, 138/37, 138/39, 138/40, 138/42, 138/44, 138/8, 145/11, 145/13, 145/17, 145/18, 145/20, 145/6, 145/7, 145/8, 145/9, 146/7, 146/8, 147/13, 147/20, 147/23, 147/24, 147/26, 147/27, 147/28, 147/8, 147/9, </w:t>
      </w:r>
      <w:r w:rsidR="00D674F8">
        <w:t xml:space="preserve">148/22, 148/37, 148/40, 148/51, 148/54, 148/57, 149/2, 149/4, 149/5, 149/8, 154/2, 154/4, 154/5, 154/6, 155/2, 156/1, 156/12, 156/4, 156/6, 156/7, 157/1, 157/2, 164/3, 168/3, 169/3, 172/11, 173/12, 173/15, 173/18, 173/19, 174/4, 175/3, 176/2, 179/1, 186/1, 186/2, 191/1, 191/4, 196/2, 196/7, 196/8, 197/1, </w:t>
      </w:r>
      <w:r w:rsidR="003E52C5">
        <w:t xml:space="preserve">199/3, 199/6, 206/18, </w:t>
      </w:r>
      <w:r w:rsidR="003E52C5">
        <w:lastRenderedPageBreak/>
        <w:t xml:space="preserve">206/19, 206/27, 206/30, 207/2, 207/3, 208/1, 208/2, 236/2, 236/3, 236/4, 236/5, 237/2, 239/12, 239/16, 239/9, 240/3, 249/3, 249/4, 250/5, 252/2, 253/1, 253/2, 253/3, 253/4, 254/17, 254/18, 254/5, 258/2, 258/3, 258/4, </w:t>
      </w:r>
      <w:r w:rsidR="00724588">
        <w:t xml:space="preserve">262/1, 269/3, 269/5, 266/4, 265/6, 265/3, 264/3, 273/10, 273/3, 273/6, 273/7, 273/8, 273/9, 274/2, 274/5, 274/6, 284/3, 286/8, 289/5, 290/1, 290/3, 290/6, 291/2, 292/3, 292/5, 293/1, 296/5, 296/7, 296/8, 298/11, 298/17, 298/18, 298/5, 298/6, 299/12, 299/8, 302/5, 303/1, 304/2, 305/2, 306/2, 307/2, 307/4, 308/4, 309/2, 310/2, 311/1, 311/2, 32/38, 335/2, 335/4, 337/7, 337/9, 338/9, 343/5, 344/9, </w:t>
      </w:r>
      <w:r w:rsidR="00817AE1">
        <w:t xml:space="preserve">349/3, 350/4, 352/2, 352/3, 355/2, 356/15, </w:t>
      </w:r>
      <w:r w:rsidR="00497972">
        <w:t>356/31, 356/35, 356/44, 362/13, 362/4, 362/7, 363/11, 363/12, 363/4, 375/8, 388/1, 389/15, 390/14, 392/10, 392/3, 392/8, 392/9, 393/25, 394/2, 396/12, 396/2, 396/3, 397/11, 397/12, 397/19, 397/23, 398/2, 411/7, 415/5, 415/6, 416/6, 416/7, 417/2, 420/2, 432/4, 434/5, 436/5, 437/5, 438/11, 438/9, 439/4, 440/4, 441/11, 441/14, 441/16, 442/1, 442/11, 442/5, 444/4, 444/6, 445/2, 445/3, 445/5, 447/1, 461/</w:t>
      </w:r>
      <w:r w:rsidR="00453DF7">
        <w:t>2, 466/5, 469/2, 470/2, 471/2, 472/2, 478/1, 479/1, 48/100, 48/102, 48/119, 48/120,48/22, 48/37, 48/68, 48/69, 480/1, 482/6, 492/5, 493/2, 569/1, 569/2, 571/2, 573/25, 576/2, 582/5, 699/1, 699/2, 700/1, 700/2, 703/2, 727/3, 728/2, 742/4, 759/2, 853/2</w:t>
      </w:r>
      <w:r w:rsidR="00A21B34">
        <w:t xml:space="preserve"> (obr. Hel)</w:t>
      </w:r>
      <w:r w:rsidR="002908B5">
        <w:rPr>
          <w:color w:val="000000"/>
        </w:rPr>
        <w:t>.</w:t>
      </w:r>
    </w:p>
    <w:p w14:paraId="4EBF0E91" w14:textId="77777777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</w:p>
    <w:p w14:paraId="129EBBD4" w14:textId="58FF4BAA" w:rsidR="001F6E96" w:rsidRPr="00814DC5" w:rsidRDefault="001F6E96" w:rsidP="00A21B34">
      <w:pPr>
        <w:pStyle w:val="Tekstpodstawowy"/>
        <w:spacing w:after="0" w:line="360" w:lineRule="auto"/>
        <w:jc w:val="both"/>
      </w:pPr>
      <w:r w:rsidRPr="00814DC5">
        <w:t>W związku z powyższym informuję o uprawnieniach wszystkich stron tego postępowania</w:t>
      </w:r>
      <w:r w:rsidRPr="00814DC5">
        <w:br/>
        <w:t>do czynnego udziału w każdym jego stadium, co wynika z przepisów art. 10 k.p.a. Strony postępowania mogą zapoznać się w tut. Urzędzie, w pokoju nr 2, z zamierzeniami inwestycyjnymi, uzyskać wyjaśnienia w sprawie oraz składać wnioski, uwagi lub zastrzeżenia dotyczące przedmiotowej sprawy, a przed wydaniem decyzji mogą wypowiedzieć się</w:t>
      </w:r>
      <w:r w:rsidR="00814DC5">
        <w:br/>
      </w:r>
      <w:r w:rsidRPr="00814DC5">
        <w:t>co do zebranych dowodów i materiałów oraz zgłoszonych żądań.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60"/>
        <w:gridCol w:w="683"/>
        <w:gridCol w:w="7429"/>
      </w:tblGrid>
      <w:tr w:rsidR="001F6E96" w:rsidRPr="00814DC5" w14:paraId="181AF6B4" w14:textId="77777777" w:rsidTr="001F6E96">
        <w:tc>
          <w:tcPr>
            <w:tcW w:w="993" w:type="dxa"/>
            <w:hideMark/>
          </w:tcPr>
          <w:p w14:paraId="6E985DC0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Art. 49.</w:t>
            </w:r>
          </w:p>
        </w:tc>
        <w:tc>
          <w:tcPr>
            <w:tcW w:w="708" w:type="dxa"/>
            <w:hideMark/>
          </w:tcPr>
          <w:p w14:paraId="66516F41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§ 1.</w:t>
            </w:r>
          </w:p>
        </w:tc>
        <w:tc>
          <w:tcPr>
            <w:tcW w:w="7937" w:type="dxa"/>
            <w:hideMark/>
          </w:tcPr>
          <w:p w14:paraId="5D260F04" w14:textId="68F8B121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Jeżeli przepis szczególny tak stanowi, zawiadomienie stron o decyzjach</w:t>
            </w:r>
            <w:r w:rsidRPr="00814DC5">
              <w:br/>
              <w:t>i innych czynnościach organu administracji publicznej może nastąpić</w:t>
            </w:r>
            <w:r w:rsidRPr="00814DC5">
              <w:br/>
              <w:t>w formie publicznego obwieszczenia, w innej formie publicznego ogłoszenia zwyczajowo przyjętej w danej miejscowości lub przez udostępnienie pisma w Biuletynie Informacji Publicznej na stronie podmiotowej właściwego organu administracji publicznej.</w:t>
            </w:r>
          </w:p>
        </w:tc>
      </w:tr>
      <w:tr w:rsidR="001F6E96" w:rsidRPr="00814DC5" w14:paraId="436ABCBD" w14:textId="77777777" w:rsidTr="001F6E96">
        <w:tc>
          <w:tcPr>
            <w:tcW w:w="993" w:type="dxa"/>
          </w:tcPr>
          <w:p w14:paraId="5D772098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</w:p>
        </w:tc>
        <w:tc>
          <w:tcPr>
            <w:tcW w:w="708" w:type="dxa"/>
            <w:hideMark/>
          </w:tcPr>
          <w:p w14:paraId="3E2A52D1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§ 2.</w:t>
            </w:r>
          </w:p>
        </w:tc>
        <w:tc>
          <w:tcPr>
            <w:tcW w:w="7937" w:type="dxa"/>
            <w:hideMark/>
          </w:tcPr>
          <w:p w14:paraId="78B7EF78" w14:textId="56A9BB68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 xml:space="preserve">Dzień, w którym nastąpiło publiczne obwieszczenie, inne publiczne ogłoszenie lub udostępnienie pisma w Biuletynie Informacji Publicznej wskazuje się w treści tego obwieszczenia, ogłoszenia lub w Biuletynie Informacji Publicznej. Zawiadomienie uważa się za dokonane po upływie czternastu dni od dnia, w którym nastąpiło publiczne obwieszczenie, inne </w:t>
            </w:r>
            <w:r w:rsidRPr="00814DC5">
              <w:lastRenderedPageBreak/>
              <w:t>publiczne ogłoszenie lub udostępnienie pisma w Biuletynie Informacji Publicznej.</w:t>
            </w:r>
          </w:p>
        </w:tc>
      </w:tr>
    </w:tbl>
    <w:p w14:paraId="70D77919" w14:textId="77777777" w:rsidR="001F6E96" w:rsidRPr="00814DC5" w:rsidRDefault="001F6E96" w:rsidP="00814DC5">
      <w:pPr>
        <w:pStyle w:val="Tekstpodstawowy"/>
        <w:spacing w:after="0" w:line="360" w:lineRule="auto"/>
        <w:jc w:val="both"/>
      </w:pPr>
    </w:p>
    <w:p w14:paraId="08439209" w14:textId="5F8C754F" w:rsidR="007732F3" w:rsidRDefault="007732F3" w:rsidP="007732F3">
      <w:pPr>
        <w:spacing w:line="360" w:lineRule="auto"/>
        <w:jc w:val="both"/>
        <w:rPr>
          <w:bCs/>
        </w:rPr>
      </w:pPr>
      <w:r>
        <w:rPr>
          <w:bCs/>
        </w:rPr>
        <w:t xml:space="preserve">Ponieważ w powyższej sprawie liczba stron postępowania przekracza </w:t>
      </w:r>
      <w:r w:rsidR="00B32227">
        <w:rPr>
          <w:bCs/>
        </w:rPr>
        <w:t>2</w:t>
      </w:r>
      <w:r>
        <w:rPr>
          <w:bCs/>
        </w:rPr>
        <w:t xml:space="preserve">0, </w:t>
      </w:r>
      <w:r w:rsidR="00B32227">
        <w:rPr>
          <w:bCs/>
        </w:rPr>
        <w:t xml:space="preserve"> </w:t>
      </w:r>
      <w:r>
        <w:rPr>
          <w:bCs/>
        </w:rPr>
        <w:t xml:space="preserve">art. 49 i art. 49a k.p.a. – obwieszczenie zostaje zamieszczone na stronie Biuletynu Informacji Publicznej Urzędu Miasta Helu: </w:t>
      </w:r>
      <w:hyperlink r:id="rId10" w:history="1">
        <w:r>
          <w:rPr>
            <w:rStyle w:val="Hipercze"/>
            <w:bCs/>
          </w:rPr>
          <w:t>www.bip.hel.eu</w:t>
        </w:r>
      </w:hyperlink>
      <w:r>
        <w:rPr>
          <w:bCs/>
        </w:rPr>
        <w:t xml:space="preserve"> oraz na Tablicy Ogłoszeń Urzędu Miasta Helu.</w:t>
      </w:r>
    </w:p>
    <w:p w14:paraId="4AB40707" w14:textId="77777777" w:rsidR="007732F3" w:rsidRDefault="007732F3" w:rsidP="00814DC5">
      <w:pPr>
        <w:pStyle w:val="Tekstpodstawowy"/>
        <w:spacing w:after="0" w:line="360" w:lineRule="auto"/>
        <w:jc w:val="both"/>
      </w:pPr>
    </w:p>
    <w:p w14:paraId="419A44D7" w14:textId="2ECF6A06" w:rsidR="006402DF" w:rsidRPr="00814DC5" w:rsidRDefault="001F6E96" w:rsidP="00814DC5">
      <w:pPr>
        <w:pStyle w:val="Tekstpodstawowy"/>
        <w:spacing w:after="0" w:line="360" w:lineRule="auto"/>
        <w:jc w:val="both"/>
      </w:pPr>
      <w:r w:rsidRPr="00814DC5">
        <w:t>Jednocześnie informuję, że zgodnie z art. 41 k.p.a., w toku postępowania strony</w:t>
      </w:r>
      <w:r w:rsidRPr="00814DC5">
        <w:br/>
        <w:t>oraz ich przedstawiciele i pełnomocnicy mają obowiązek zawiadomić organ administracji publicznej  o każdej zmianie swojego adresu, w tym adresu elektronicznego (art. 41 § 1),</w:t>
      </w:r>
      <w:r w:rsidRPr="00814DC5">
        <w:br/>
        <w:t>w razie zaniedbania obowiązku określonego wyżej, doręczenie pisma pod dotychczasowym adresem ma skutek prawny (art. 41 § 2).</w:t>
      </w:r>
    </w:p>
    <w:sectPr w:rsidR="006402DF" w:rsidRPr="00814DC5" w:rsidSect="00DB77E0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3C8A55" w14:textId="77777777" w:rsidR="00236184" w:rsidRDefault="00236184">
      <w:r>
        <w:separator/>
      </w:r>
    </w:p>
  </w:endnote>
  <w:endnote w:type="continuationSeparator" w:id="0">
    <w:p w14:paraId="2C3EA447" w14:textId="77777777" w:rsidR="00236184" w:rsidRDefault="00236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F183E" w14:textId="77777777" w:rsidR="006402DF" w:rsidRDefault="006402DF" w:rsidP="00B451C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7496A8" w14:textId="77777777" w:rsidR="00236184" w:rsidRDefault="00236184">
      <w:r>
        <w:separator/>
      </w:r>
    </w:p>
  </w:footnote>
  <w:footnote w:type="continuationSeparator" w:id="0">
    <w:p w14:paraId="6A1331B7" w14:textId="77777777" w:rsidR="00236184" w:rsidRDefault="002361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1548743">
    <w:abstractNumId w:val="10"/>
  </w:num>
  <w:num w:numId="2" w16cid:durableId="1450005228">
    <w:abstractNumId w:val="9"/>
  </w:num>
  <w:num w:numId="3" w16cid:durableId="2057312360">
    <w:abstractNumId w:val="3"/>
  </w:num>
  <w:num w:numId="4" w16cid:durableId="1956713734">
    <w:abstractNumId w:val="1"/>
  </w:num>
  <w:num w:numId="5" w16cid:durableId="904098045">
    <w:abstractNumId w:val="2"/>
  </w:num>
  <w:num w:numId="6" w16cid:durableId="865293730">
    <w:abstractNumId w:val="11"/>
  </w:num>
  <w:num w:numId="7" w16cid:durableId="735661109">
    <w:abstractNumId w:val="5"/>
  </w:num>
  <w:num w:numId="8" w16cid:durableId="231085376">
    <w:abstractNumId w:val="12"/>
  </w:num>
  <w:num w:numId="9" w16cid:durableId="929241051">
    <w:abstractNumId w:val="12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7"/>
  </w:num>
  <w:num w:numId="15" w16cid:durableId="289482821">
    <w:abstractNumId w:val="8"/>
  </w:num>
  <w:num w:numId="16" w16cid:durableId="1499616729">
    <w:abstractNumId w:val="4"/>
  </w:num>
  <w:num w:numId="17" w16cid:durableId="149449435">
    <w:abstractNumId w:val="6"/>
  </w:num>
  <w:num w:numId="18" w16cid:durableId="1954088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0B3816"/>
    <w:rsid w:val="0010337F"/>
    <w:rsid w:val="00112491"/>
    <w:rsid w:val="00177F40"/>
    <w:rsid w:val="001F4412"/>
    <w:rsid w:val="001F6E96"/>
    <w:rsid w:val="001F782E"/>
    <w:rsid w:val="0021527A"/>
    <w:rsid w:val="00236184"/>
    <w:rsid w:val="002908B5"/>
    <w:rsid w:val="00326CF9"/>
    <w:rsid w:val="00353F05"/>
    <w:rsid w:val="003A4F32"/>
    <w:rsid w:val="003E52C5"/>
    <w:rsid w:val="003E70C4"/>
    <w:rsid w:val="00453DF7"/>
    <w:rsid w:val="00480FBF"/>
    <w:rsid w:val="00497972"/>
    <w:rsid w:val="004B4933"/>
    <w:rsid w:val="00525558"/>
    <w:rsid w:val="00582F26"/>
    <w:rsid w:val="005B4CDD"/>
    <w:rsid w:val="005B7E33"/>
    <w:rsid w:val="006402DF"/>
    <w:rsid w:val="00644AC5"/>
    <w:rsid w:val="00653426"/>
    <w:rsid w:val="00724588"/>
    <w:rsid w:val="00746FA0"/>
    <w:rsid w:val="007732F3"/>
    <w:rsid w:val="00811C6D"/>
    <w:rsid w:val="00814DC5"/>
    <w:rsid w:val="00817AE1"/>
    <w:rsid w:val="00836A74"/>
    <w:rsid w:val="0088033C"/>
    <w:rsid w:val="009028D7"/>
    <w:rsid w:val="00903E9C"/>
    <w:rsid w:val="00A21B34"/>
    <w:rsid w:val="00AC27E2"/>
    <w:rsid w:val="00B32227"/>
    <w:rsid w:val="00B40935"/>
    <w:rsid w:val="00B460FE"/>
    <w:rsid w:val="00B869DE"/>
    <w:rsid w:val="00C73EC3"/>
    <w:rsid w:val="00C7514F"/>
    <w:rsid w:val="00D626F4"/>
    <w:rsid w:val="00D674F8"/>
    <w:rsid w:val="00D763F1"/>
    <w:rsid w:val="00D86B71"/>
    <w:rsid w:val="00DB77E0"/>
    <w:rsid w:val="00DE69CE"/>
    <w:rsid w:val="00E47549"/>
    <w:rsid w:val="00EC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1F6E96"/>
    <w:pPr>
      <w:suppressAutoHyphens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6E96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59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bip.hel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</Template>
  <TotalTime>0</TotalTime>
  <Pages>3</Pages>
  <Words>778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Elżbieta Fafińska</cp:lastModifiedBy>
  <cp:revision>3</cp:revision>
  <cp:lastPrinted>2023-11-22T12:59:00Z</cp:lastPrinted>
  <dcterms:created xsi:type="dcterms:W3CDTF">2024-07-17T09:24:00Z</dcterms:created>
  <dcterms:modified xsi:type="dcterms:W3CDTF">2024-07-17T10:56:00Z</dcterms:modified>
</cp:coreProperties>
</file>