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3B3D7DE1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6B252BFA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720E35">
        <w:rPr>
          <w:sz w:val="20"/>
          <w:szCs w:val="20"/>
        </w:rPr>
        <w:t>8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720E35">
        <w:t>22</w:t>
      </w:r>
      <w:r w:rsidR="001F6E96" w:rsidRPr="00814DC5">
        <w:t>.0</w:t>
      </w:r>
      <w:r w:rsidR="00720E35">
        <w:t>8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1283B2A0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</w:t>
      </w:r>
      <w:r w:rsidR="00720E35">
        <w:rPr>
          <w:bCs/>
          <w:color w:val="000000"/>
        </w:rPr>
        <w:t>4</w:t>
      </w:r>
      <w:r w:rsidRPr="00814DC5">
        <w:rPr>
          <w:bCs/>
          <w:color w:val="000000"/>
        </w:rPr>
        <w:t xml:space="preserve"> r.</w:t>
      </w:r>
      <w:r w:rsidRPr="00814DC5">
        <w:rPr>
          <w:bCs/>
          <w:color w:val="000000"/>
        </w:rPr>
        <w:br/>
        <w:t xml:space="preserve">poz. </w:t>
      </w:r>
      <w:r w:rsidR="00720E35">
        <w:rPr>
          <w:bCs/>
          <w:color w:val="000000"/>
        </w:rPr>
        <w:t>1130</w:t>
      </w:r>
      <w:r w:rsidRPr="00814DC5">
        <w:rPr>
          <w:bCs/>
          <w:color w:val="000000"/>
        </w:rPr>
        <w:t xml:space="preserve">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1DAA59A2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A21B34">
        <w:rPr>
          <w:color w:val="000000"/>
        </w:rPr>
        <w:t>1</w:t>
      </w:r>
      <w:r w:rsidR="00720E35">
        <w:rPr>
          <w:color w:val="000000"/>
        </w:rPr>
        <w:t>9</w:t>
      </w:r>
      <w:r w:rsidRPr="00814DC5">
        <w:rPr>
          <w:color w:val="000000"/>
        </w:rPr>
        <w:t>.0</w:t>
      </w:r>
      <w:r w:rsidR="00720E35">
        <w:rPr>
          <w:color w:val="000000"/>
        </w:rPr>
        <w:t>8</w:t>
      </w:r>
      <w:r w:rsidRPr="00814DC5">
        <w:rPr>
          <w:color w:val="000000"/>
        </w:rPr>
        <w:t xml:space="preserve">.2024 r. (data wpływu: </w:t>
      </w:r>
      <w:r w:rsidR="00720E35">
        <w:rPr>
          <w:color w:val="000000"/>
        </w:rPr>
        <w:t>20</w:t>
      </w:r>
      <w:r w:rsidRPr="00814DC5">
        <w:rPr>
          <w:color w:val="000000"/>
        </w:rPr>
        <w:t>.0</w:t>
      </w:r>
      <w:r w:rsidR="00720E35">
        <w:rPr>
          <w:color w:val="000000"/>
        </w:rPr>
        <w:t>8</w:t>
      </w:r>
      <w:r w:rsidRPr="00814DC5">
        <w:rPr>
          <w:color w:val="000000"/>
        </w:rPr>
        <w:t xml:space="preserve">.2024 r.) </w:t>
      </w:r>
      <w:r w:rsidR="00720E35">
        <w:t>ENERGA-OPERATOR S.A.</w:t>
      </w:r>
      <w:r w:rsidR="00A21B34">
        <w:t xml:space="preserve">, ul. </w:t>
      </w:r>
      <w:r w:rsidR="00720E35">
        <w:t>Marynarki Polskiej 130</w:t>
      </w:r>
      <w:r w:rsidR="00A21B34">
        <w:t xml:space="preserve">, </w:t>
      </w:r>
      <w:r w:rsidR="00720E35">
        <w:t>80-557 Gdańsk</w:t>
      </w:r>
      <w:r w:rsidR="00A21B34">
        <w:t xml:space="preserve">, </w:t>
      </w:r>
      <w:r w:rsidR="00DD631D">
        <w:t xml:space="preserve">Pełnomocnik: </w:t>
      </w:r>
      <w:r w:rsidR="00A21B34">
        <w:t xml:space="preserve">Pan </w:t>
      </w:r>
      <w:r w:rsidR="00720E35">
        <w:t>Daniel Jańczyk</w:t>
      </w:r>
      <w:r w:rsidR="00A21B34">
        <w:t xml:space="preserve">, ul. </w:t>
      </w:r>
      <w:r w:rsidR="00720E35">
        <w:t>Norwida 14</w:t>
      </w:r>
      <w:r w:rsidR="00A21B34">
        <w:t>, 8</w:t>
      </w:r>
      <w:r w:rsidR="00720E35">
        <w:t>4</w:t>
      </w:r>
      <w:r w:rsidR="00A21B34">
        <w:t>-</w:t>
      </w:r>
      <w:r w:rsidR="00720E35">
        <w:t>240</w:t>
      </w:r>
      <w:r w:rsidR="00A21B34">
        <w:t xml:space="preserve"> </w:t>
      </w:r>
      <w:r w:rsidR="00720E35">
        <w:t>Reda</w:t>
      </w:r>
      <w:r w:rsidRPr="00814DC5">
        <w:rPr>
          <w:color w:val="000000"/>
        </w:rPr>
        <w:t xml:space="preserve">, dnia </w:t>
      </w:r>
      <w:r w:rsidR="00720E35">
        <w:rPr>
          <w:color w:val="000000"/>
        </w:rPr>
        <w:t>22</w:t>
      </w:r>
      <w:r w:rsidRPr="00814DC5">
        <w:rPr>
          <w:color w:val="000000"/>
        </w:rPr>
        <w:t>.0</w:t>
      </w:r>
      <w:r w:rsidR="00720E35">
        <w:rPr>
          <w:color w:val="000000"/>
        </w:rPr>
        <w:t>8</w:t>
      </w:r>
      <w:r w:rsidRPr="00814DC5">
        <w:rPr>
          <w:color w:val="000000"/>
        </w:rPr>
        <w:t>.2024 r. Burmistrz Helu wszczął postępowanie</w:t>
      </w:r>
      <w:r w:rsidR="00A21B34">
        <w:rPr>
          <w:color w:val="000000"/>
        </w:rPr>
        <w:t xml:space="preserve"> </w:t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720E35">
        <w:t xml:space="preserve">Budowa </w:t>
      </w:r>
      <w:bookmarkStart w:id="0" w:name="_Hlk175300435"/>
      <w:r w:rsidR="00720E35">
        <w:t>elektroenergetyczn</w:t>
      </w:r>
      <w:r w:rsidR="0095538B">
        <w:t>ej</w:t>
      </w:r>
      <w:r w:rsidR="00720E35">
        <w:t xml:space="preserve"> </w:t>
      </w:r>
      <w:bookmarkEnd w:id="0"/>
      <w:r w:rsidR="00720E35">
        <w:t>sieci kablowej nn-0,4kV</w:t>
      </w:r>
      <w:r w:rsidR="00A21B34">
        <w:t>”,</w:t>
      </w:r>
      <w:r w:rsidR="00DD631D">
        <w:t xml:space="preserve"> </w:t>
      </w:r>
      <w:r w:rsidR="00A21B34">
        <w:t xml:space="preserve">na dz.: </w:t>
      </w:r>
      <w:r w:rsidR="00720E35" w:rsidRPr="00720E35">
        <w:t>35/25, 35/27, 35/28, 35/29, 35/33, 35/35, 35/38, 35/42, 35/43, 35/45</w:t>
      </w:r>
      <w:r w:rsidR="00DD631D">
        <w:br/>
      </w:r>
      <w:r w:rsidR="00A21B34">
        <w:t>(</w:t>
      </w:r>
      <w:proofErr w:type="spellStart"/>
      <w:r w:rsidR="00A21B34">
        <w:t>obr</w:t>
      </w:r>
      <w:proofErr w:type="spellEnd"/>
      <w:r w:rsidR="00A21B34">
        <w:t>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 xml:space="preserve">w formie publicznego obwieszczenia, w innej formie publicznego ogłoszenia zwyczajowo przyjętej w danej miejscowości lub przez </w:t>
            </w:r>
            <w:r w:rsidRPr="00814DC5">
              <w:lastRenderedPageBreak/>
              <w:t>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889D7" w14:textId="77777777" w:rsidR="00BA247C" w:rsidRDefault="00BA247C">
      <w:r>
        <w:separator/>
      </w:r>
    </w:p>
  </w:endnote>
  <w:endnote w:type="continuationSeparator" w:id="0">
    <w:p w14:paraId="27A9A0C7" w14:textId="77777777" w:rsidR="00BA247C" w:rsidRDefault="00BA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B3DE4" w14:textId="77777777" w:rsidR="00BA247C" w:rsidRDefault="00BA247C">
      <w:r>
        <w:separator/>
      </w:r>
    </w:p>
  </w:footnote>
  <w:footnote w:type="continuationSeparator" w:id="0">
    <w:p w14:paraId="62F500C3" w14:textId="77777777" w:rsidR="00BA247C" w:rsidRDefault="00BA2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B3816"/>
    <w:rsid w:val="00112491"/>
    <w:rsid w:val="00177F40"/>
    <w:rsid w:val="001F4412"/>
    <w:rsid w:val="001F6E96"/>
    <w:rsid w:val="001F782E"/>
    <w:rsid w:val="0021527A"/>
    <w:rsid w:val="002908B5"/>
    <w:rsid w:val="00326CF9"/>
    <w:rsid w:val="00353F05"/>
    <w:rsid w:val="00582F26"/>
    <w:rsid w:val="005B7E33"/>
    <w:rsid w:val="006402DF"/>
    <w:rsid w:val="00644AC5"/>
    <w:rsid w:val="00653426"/>
    <w:rsid w:val="00720E35"/>
    <w:rsid w:val="00811C6D"/>
    <w:rsid w:val="00814DC5"/>
    <w:rsid w:val="008717FF"/>
    <w:rsid w:val="008A421C"/>
    <w:rsid w:val="009028D7"/>
    <w:rsid w:val="00903E9C"/>
    <w:rsid w:val="0095538B"/>
    <w:rsid w:val="00A20DD7"/>
    <w:rsid w:val="00A21B34"/>
    <w:rsid w:val="00BA247C"/>
    <w:rsid w:val="00BE2607"/>
    <w:rsid w:val="00C10570"/>
    <w:rsid w:val="00C7514F"/>
    <w:rsid w:val="00D86B71"/>
    <w:rsid w:val="00DB77E0"/>
    <w:rsid w:val="00DD631D"/>
    <w:rsid w:val="00E4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75</TotalTime>
  <Pages>2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13</cp:revision>
  <cp:lastPrinted>2023-11-22T12:59:00Z</cp:lastPrinted>
  <dcterms:created xsi:type="dcterms:W3CDTF">2024-01-30T09:45:00Z</dcterms:created>
  <dcterms:modified xsi:type="dcterms:W3CDTF">2024-08-23T08:13:00Z</dcterms:modified>
</cp:coreProperties>
</file>