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0088B0BD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6948A305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3C43C9">
        <w:rPr>
          <w:b/>
          <w:bCs/>
          <w:sz w:val="20"/>
        </w:rPr>
        <w:t>8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157967">
        <w:t>1</w:t>
      </w:r>
      <w:r w:rsidR="003C43C9">
        <w:t>6</w:t>
      </w:r>
      <w:r w:rsidR="00D40BA9">
        <w:t>.0</w:t>
      </w:r>
      <w:r w:rsidR="00157967">
        <w:t>9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32F51DE5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o zakończeniu zbierania dowodów w sprawie wydania decyzji lokalizacji inwestycji celu publicznego dla przedsięwzięcia pn.: „</w:t>
      </w:r>
      <w:r w:rsidR="003C43C9">
        <w:t xml:space="preserve">Budowa </w:t>
      </w:r>
      <w:bookmarkStart w:id="0" w:name="_Hlk175300435"/>
      <w:r w:rsidR="003C43C9">
        <w:t xml:space="preserve">elektroenergetycznej </w:t>
      </w:r>
      <w:bookmarkEnd w:id="0"/>
      <w:r w:rsidR="003C43C9">
        <w:t xml:space="preserve">sieci kablowej nn-0,4kV”, na dz.: </w:t>
      </w:r>
      <w:r w:rsidR="003C43C9" w:rsidRPr="00720E35">
        <w:t>35/25, 35/27, 35/28, 35/29, 35/33, 35/35, 35/38, 35/42, 35/43, 35/45</w:t>
      </w:r>
      <w:r w:rsidR="003C43C9">
        <w:t xml:space="preserve"> </w:t>
      </w:r>
      <w:r w:rsidR="003C43C9">
        <w:t>(obr. Hel)</w:t>
      </w:r>
      <w:r w:rsidR="003C43C9">
        <w:rPr>
          <w:color w:val="000000"/>
        </w:rPr>
        <w:br/>
      </w:r>
      <w:r>
        <w:rPr>
          <w:color w:val="000000"/>
        </w:rPr>
        <w:t xml:space="preserve">na wniosek </w:t>
      </w:r>
      <w:r w:rsidR="003C43C9">
        <w:t>ENERGA-OPERATOR S.A., ul. Marynarki Polskiej 130, 80-557 Gdańsk,</w:t>
      </w:r>
      <w:r w:rsidR="003C43C9">
        <w:t xml:space="preserve"> </w:t>
      </w:r>
      <w:r w:rsidR="003C43C9">
        <w:t>Pełnomocnik: Pan Daniel Jańczyk, ul. Norwida 14, 84-240 Reda</w:t>
      </w:r>
      <w:r w:rsidR="008E4D3F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3C43C9">
        <w:rPr>
          <w:color w:val="000000"/>
        </w:rPr>
        <w:t>19</w:t>
      </w:r>
      <w:r w:rsidR="003C43C9" w:rsidRPr="00814DC5">
        <w:rPr>
          <w:color w:val="000000"/>
        </w:rPr>
        <w:t>.0</w:t>
      </w:r>
      <w:r w:rsidR="003C43C9">
        <w:rPr>
          <w:color w:val="000000"/>
        </w:rPr>
        <w:t>8</w:t>
      </w:r>
      <w:r w:rsidR="003C43C9" w:rsidRPr="00814DC5">
        <w:rPr>
          <w:color w:val="000000"/>
        </w:rPr>
        <w:t xml:space="preserve">.2024 r. (data wpływu: </w:t>
      </w:r>
      <w:r w:rsidR="003C43C9">
        <w:rPr>
          <w:color w:val="000000"/>
        </w:rPr>
        <w:t>20</w:t>
      </w:r>
      <w:r w:rsidR="003C43C9" w:rsidRPr="00814DC5">
        <w:rPr>
          <w:color w:val="000000"/>
        </w:rPr>
        <w:t>.0</w:t>
      </w:r>
      <w:r w:rsidR="003C43C9">
        <w:rPr>
          <w:color w:val="000000"/>
        </w:rPr>
        <w:t>8</w:t>
      </w:r>
      <w:r w:rsidR="003C43C9" w:rsidRPr="00814DC5">
        <w:rPr>
          <w:color w:val="000000"/>
        </w:rPr>
        <w:t>.2024 r.)</w:t>
      </w:r>
      <w:r w:rsidR="00466AAA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57059D93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i art. 79a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 skorzystać </w:t>
      </w:r>
      <w:r>
        <w:rPr>
          <w:bCs/>
          <w:color w:val="000000"/>
          <w:u w:val="single"/>
        </w:rPr>
        <w:t>w terminie do 14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42F74" w14:textId="77777777" w:rsidR="00EB0311" w:rsidRDefault="00EB0311">
      <w:r>
        <w:separator/>
      </w:r>
    </w:p>
  </w:endnote>
  <w:endnote w:type="continuationSeparator" w:id="0">
    <w:p w14:paraId="34059F71" w14:textId="77777777" w:rsidR="00EB0311" w:rsidRDefault="00EB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4BC82" w14:textId="77777777" w:rsidR="00EB0311" w:rsidRDefault="00EB0311">
      <w:r>
        <w:separator/>
      </w:r>
    </w:p>
  </w:footnote>
  <w:footnote w:type="continuationSeparator" w:id="0">
    <w:p w14:paraId="778FAB62" w14:textId="77777777" w:rsidR="00EB0311" w:rsidRDefault="00EB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D6A07"/>
    <w:rsid w:val="000F056C"/>
    <w:rsid w:val="00157967"/>
    <w:rsid w:val="00177F40"/>
    <w:rsid w:val="001B1142"/>
    <w:rsid w:val="00227240"/>
    <w:rsid w:val="00227310"/>
    <w:rsid w:val="002D4E81"/>
    <w:rsid w:val="003C43C9"/>
    <w:rsid w:val="00466AAA"/>
    <w:rsid w:val="005B7E33"/>
    <w:rsid w:val="007D4D12"/>
    <w:rsid w:val="00870899"/>
    <w:rsid w:val="008E4D3F"/>
    <w:rsid w:val="00984F74"/>
    <w:rsid w:val="00D40BA9"/>
    <w:rsid w:val="00D8162F"/>
    <w:rsid w:val="00D86B71"/>
    <w:rsid w:val="00E05B12"/>
    <w:rsid w:val="00E80938"/>
    <w:rsid w:val="00EB0311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17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10</cp:revision>
  <cp:lastPrinted>2023-11-22T12:59:00Z</cp:lastPrinted>
  <dcterms:created xsi:type="dcterms:W3CDTF">2024-01-30T09:45:00Z</dcterms:created>
  <dcterms:modified xsi:type="dcterms:W3CDTF">2024-09-16T07:09:00Z</dcterms:modified>
</cp:coreProperties>
</file>