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0CE3B579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293CAC66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3E047D">
        <w:rPr>
          <w:sz w:val="20"/>
          <w:szCs w:val="20"/>
        </w:rPr>
        <w:t>1</w:t>
      </w:r>
      <w:r w:rsidR="00341B9B">
        <w:rPr>
          <w:sz w:val="20"/>
          <w:szCs w:val="20"/>
        </w:rPr>
        <w:t>5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341B9B">
        <w:t>06</w:t>
      </w:r>
      <w:r w:rsidR="001F6E96" w:rsidRPr="00814DC5">
        <w:t>.</w:t>
      </w:r>
      <w:r w:rsidR="003E047D">
        <w:t>1</w:t>
      </w:r>
      <w:r w:rsidR="00341B9B">
        <w:t>1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2B68D383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Hlk178771041"/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616EDD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616EDD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30B0E23B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341B9B">
        <w:rPr>
          <w:color w:val="000000"/>
        </w:rPr>
        <w:t>31</w:t>
      </w:r>
      <w:r w:rsidRPr="00814DC5">
        <w:rPr>
          <w:color w:val="000000"/>
        </w:rPr>
        <w:t>.</w:t>
      </w:r>
      <w:r w:rsidR="004A1A87">
        <w:rPr>
          <w:color w:val="000000"/>
        </w:rPr>
        <w:t>1</w:t>
      </w:r>
      <w:r w:rsidRPr="00814DC5">
        <w:rPr>
          <w:color w:val="000000"/>
        </w:rPr>
        <w:t xml:space="preserve">0.2024 r. (data wpływu: </w:t>
      </w:r>
      <w:r w:rsidR="00341B9B">
        <w:rPr>
          <w:color w:val="000000"/>
        </w:rPr>
        <w:t>31</w:t>
      </w:r>
      <w:r w:rsidRPr="00814DC5">
        <w:rPr>
          <w:color w:val="000000"/>
        </w:rPr>
        <w:t>.</w:t>
      </w:r>
      <w:r w:rsidR="004A1A87">
        <w:rPr>
          <w:color w:val="000000"/>
        </w:rPr>
        <w:t>1</w:t>
      </w:r>
      <w:r w:rsidRPr="00814DC5">
        <w:rPr>
          <w:color w:val="000000"/>
        </w:rPr>
        <w:t xml:space="preserve">0.2024 r.) </w:t>
      </w:r>
      <w:r w:rsidR="00341B9B">
        <w:t>EKOHEL Sp. z o. o.</w:t>
      </w:r>
      <w:r w:rsidR="00A21B34">
        <w:t>,</w:t>
      </w:r>
      <w:r w:rsidR="00341B9B">
        <w:br/>
      </w:r>
      <w:r w:rsidR="00A21B34">
        <w:t xml:space="preserve">ul. </w:t>
      </w:r>
      <w:r w:rsidR="00341B9B">
        <w:t>Kuracyjna 3</w:t>
      </w:r>
      <w:r w:rsidR="00A21B34">
        <w:t xml:space="preserve">, </w:t>
      </w:r>
      <w:r w:rsidR="00341B9B">
        <w:t>84-150 Hel</w:t>
      </w:r>
      <w:r w:rsidR="00A21B34">
        <w:t xml:space="preserve">, </w:t>
      </w:r>
      <w:r w:rsidRPr="00814DC5">
        <w:rPr>
          <w:color w:val="000000"/>
        </w:rPr>
        <w:t xml:space="preserve">dnia </w:t>
      </w:r>
      <w:r w:rsidR="00341B9B">
        <w:rPr>
          <w:color w:val="000000"/>
        </w:rPr>
        <w:t>06</w:t>
      </w:r>
      <w:r w:rsidRPr="00814DC5">
        <w:rPr>
          <w:color w:val="000000"/>
        </w:rPr>
        <w:t>.</w:t>
      </w:r>
      <w:r w:rsidR="00616EDD">
        <w:rPr>
          <w:color w:val="000000"/>
        </w:rPr>
        <w:t>1</w:t>
      </w:r>
      <w:r w:rsidR="00341B9B">
        <w:rPr>
          <w:color w:val="000000"/>
        </w:rPr>
        <w:t>1</w:t>
      </w:r>
      <w:r w:rsidRPr="00814DC5">
        <w:rPr>
          <w:color w:val="000000"/>
        </w:rPr>
        <w:t>.2024 r. Burmistrz Helu wszczął postępowanie</w:t>
      </w:r>
      <w:r w:rsidR="00341B9B">
        <w:rPr>
          <w:color w:val="000000"/>
        </w:rPr>
        <w:br/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D61B11">
        <w:t xml:space="preserve">Budowa </w:t>
      </w:r>
      <w:r w:rsidR="00341B9B">
        <w:t>sieci wodociągowej, sieci kanalizacyjnej wraz z budową przepompowni ścieków</w:t>
      </w:r>
      <w:r w:rsidR="00A21B34">
        <w:t>”</w:t>
      </w:r>
      <w:r w:rsidR="00AF3E4A">
        <w:br/>
      </w:r>
      <w:r w:rsidR="00616EDD">
        <w:t xml:space="preserve">przy ul. </w:t>
      </w:r>
      <w:r w:rsidR="00341B9B">
        <w:t>Władysława Sikorskiego</w:t>
      </w:r>
      <w:r w:rsidR="00616EDD">
        <w:t xml:space="preserve"> </w:t>
      </w:r>
      <w:r w:rsidR="00A21B34">
        <w:t>na dz.:</w:t>
      </w:r>
      <w:r w:rsidR="00616EDD">
        <w:t xml:space="preserve"> </w:t>
      </w:r>
      <w:r w:rsidR="00341B9B">
        <w:t>32/38, 32/48, 32/45, 32/25, 32/9</w:t>
      </w:r>
      <w:r w:rsidR="00A21B34">
        <w:t xml:space="preserve"> (obr.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>w formie publicznego obwieszczenia, w innej formie publicznego 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  <w:bookmarkEnd w:id="0"/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33A6C" w14:textId="77777777" w:rsidR="00322B16" w:rsidRDefault="00322B16">
      <w:r>
        <w:separator/>
      </w:r>
    </w:p>
  </w:endnote>
  <w:endnote w:type="continuationSeparator" w:id="0">
    <w:p w14:paraId="65C2BBD8" w14:textId="77777777" w:rsidR="00322B16" w:rsidRDefault="00322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322BA" w14:textId="77777777" w:rsidR="00322B16" w:rsidRDefault="00322B16">
      <w:r>
        <w:separator/>
      </w:r>
    </w:p>
  </w:footnote>
  <w:footnote w:type="continuationSeparator" w:id="0">
    <w:p w14:paraId="50EE4E5E" w14:textId="77777777" w:rsidR="00322B16" w:rsidRDefault="00322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A2ADF"/>
    <w:rsid w:val="000B3816"/>
    <w:rsid w:val="000B63A7"/>
    <w:rsid w:val="000B63B5"/>
    <w:rsid w:val="00112491"/>
    <w:rsid w:val="00177F40"/>
    <w:rsid w:val="001F0E7A"/>
    <w:rsid w:val="001F4412"/>
    <w:rsid w:val="001F6E96"/>
    <w:rsid w:val="001F782E"/>
    <w:rsid w:val="0021527A"/>
    <w:rsid w:val="00240FB4"/>
    <w:rsid w:val="00244E52"/>
    <w:rsid w:val="00256A40"/>
    <w:rsid w:val="002908B5"/>
    <w:rsid w:val="002D7F64"/>
    <w:rsid w:val="002E0CA3"/>
    <w:rsid w:val="00322B16"/>
    <w:rsid w:val="00326CF9"/>
    <w:rsid w:val="00341B9B"/>
    <w:rsid w:val="00353F05"/>
    <w:rsid w:val="003B4B6D"/>
    <w:rsid w:val="003D647F"/>
    <w:rsid w:val="003E047D"/>
    <w:rsid w:val="0047269B"/>
    <w:rsid w:val="004A1A87"/>
    <w:rsid w:val="00582F26"/>
    <w:rsid w:val="005A6896"/>
    <w:rsid w:val="005B7E33"/>
    <w:rsid w:val="00616EDD"/>
    <w:rsid w:val="006402DF"/>
    <w:rsid w:val="00644AC5"/>
    <w:rsid w:val="00652CFF"/>
    <w:rsid w:val="00653426"/>
    <w:rsid w:val="00670782"/>
    <w:rsid w:val="006D203A"/>
    <w:rsid w:val="0072079B"/>
    <w:rsid w:val="00747740"/>
    <w:rsid w:val="00811C6D"/>
    <w:rsid w:val="00814DC5"/>
    <w:rsid w:val="009028D7"/>
    <w:rsid w:val="00903E9C"/>
    <w:rsid w:val="00945D6D"/>
    <w:rsid w:val="00A16F44"/>
    <w:rsid w:val="00A21B34"/>
    <w:rsid w:val="00AF3E4A"/>
    <w:rsid w:val="00C7514F"/>
    <w:rsid w:val="00CD6B09"/>
    <w:rsid w:val="00CE3233"/>
    <w:rsid w:val="00D61B11"/>
    <w:rsid w:val="00D86B71"/>
    <w:rsid w:val="00DB77E0"/>
    <w:rsid w:val="00E47549"/>
    <w:rsid w:val="00E53EF7"/>
    <w:rsid w:val="00E72C21"/>
    <w:rsid w:val="00E81354"/>
    <w:rsid w:val="00F91951"/>
    <w:rsid w:val="00F969EE"/>
    <w:rsid w:val="00F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130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22</cp:revision>
  <cp:lastPrinted>2023-11-22T12:59:00Z</cp:lastPrinted>
  <dcterms:created xsi:type="dcterms:W3CDTF">2024-01-30T09:45:00Z</dcterms:created>
  <dcterms:modified xsi:type="dcterms:W3CDTF">2024-11-06T10:51:00Z</dcterms:modified>
</cp:coreProperties>
</file>