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1BC7C780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705DF8B5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EF4770">
        <w:rPr>
          <w:b/>
          <w:bCs/>
          <w:sz w:val="20"/>
        </w:rPr>
        <w:t>1</w:t>
      </w:r>
      <w:r w:rsidR="0094437E">
        <w:rPr>
          <w:b/>
          <w:bCs/>
          <w:sz w:val="20"/>
        </w:rPr>
        <w:t>3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94437E">
        <w:t>26</w:t>
      </w:r>
      <w:r w:rsidR="00D40BA9">
        <w:t>.</w:t>
      </w:r>
      <w:r w:rsidR="00EF4770">
        <w:t>1</w:t>
      </w:r>
      <w:r w:rsidR="006D0EB6">
        <w:t>1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60AE5A37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94437E" w:rsidRPr="00814DC5">
        <w:rPr>
          <w:color w:val="000000"/>
        </w:rPr>
        <w:t>„</w:t>
      </w:r>
      <w:r w:rsidR="0094437E">
        <w:t>Budowa elektroenergetycznego przyłącza kablowego nn-0,4kV” przy ul. Przybyszewskiego na dz.: 753, 138/33, 136/26 (obr. Hel)</w:t>
      </w:r>
      <w:r w:rsidR="006D0EB6">
        <w:t xml:space="preserve"> </w:t>
      </w:r>
      <w:r>
        <w:rPr>
          <w:color w:val="000000"/>
        </w:rPr>
        <w:t xml:space="preserve">na wniosek </w:t>
      </w:r>
      <w:r w:rsidR="0094437E">
        <w:t>ENERGA-OPERATOR S.A., ul. Marynarki Polskiej 130, 80-557 Gdańsk, Pełnomocnik:</w:t>
      </w:r>
      <w:r w:rsidR="0094437E">
        <w:br/>
      </w:r>
      <w:r w:rsidR="0094437E">
        <w:t>Pan Daniel Jańczyk, ul. Norwida 14, 84-240 Reda</w:t>
      </w:r>
      <w:r w:rsidR="00EF4770">
        <w:t>,</w:t>
      </w:r>
      <w:r w:rsidR="0094437E">
        <w:t xml:space="preserve"> </w:t>
      </w:r>
      <w:r w:rsidR="0094437E" w:rsidRPr="00814DC5">
        <w:rPr>
          <w:color w:val="000000"/>
        </w:rPr>
        <w:t xml:space="preserve">z dnia </w:t>
      </w:r>
      <w:r w:rsidR="0094437E">
        <w:rPr>
          <w:color w:val="000000"/>
        </w:rPr>
        <w:t>22</w:t>
      </w:r>
      <w:r w:rsidR="0094437E" w:rsidRPr="00814DC5">
        <w:rPr>
          <w:color w:val="000000"/>
        </w:rPr>
        <w:t>.</w:t>
      </w:r>
      <w:r w:rsidR="0094437E">
        <w:rPr>
          <w:color w:val="000000"/>
        </w:rPr>
        <w:t>1</w:t>
      </w:r>
      <w:r w:rsidR="0094437E" w:rsidRPr="00814DC5">
        <w:rPr>
          <w:color w:val="000000"/>
        </w:rPr>
        <w:t xml:space="preserve">0.2024 r. (data wpływu: </w:t>
      </w:r>
      <w:r w:rsidR="0094437E">
        <w:rPr>
          <w:color w:val="000000"/>
        </w:rPr>
        <w:t>25</w:t>
      </w:r>
      <w:r w:rsidR="0094437E" w:rsidRPr="00814DC5">
        <w:rPr>
          <w:color w:val="000000"/>
        </w:rPr>
        <w:t>.</w:t>
      </w:r>
      <w:r w:rsidR="0094437E">
        <w:rPr>
          <w:color w:val="000000"/>
        </w:rPr>
        <w:t>1</w:t>
      </w:r>
      <w:r w:rsidR="0094437E" w:rsidRPr="00814DC5">
        <w:rPr>
          <w:color w:val="000000"/>
        </w:rPr>
        <w:t>0.2024 r.)</w:t>
      </w:r>
      <w:r w:rsidR="006D0EB6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1D343380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2FEEA" w14:textId="77777777" w:rsidR="001E229A" w:rsidRDefault="001E229A">
      <w:r>
        <w:separator/>
      </w:r>
    </w:p>
  </w:endnote>
  <w:endnote w:type="continuationSeparator" w:id="0">
    <w:p w14:paraId="1C1C5CB2" w14:textId="77777777" w:rsidR="001E229A" w:rsidRDefault="001E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DEF13" w14:textId="77777777" w:rsidR="001E229A" w:rsidRDefault="001E229A">
      <w:r>
        <w:separator/>
      </w:r>
    </w:p>
  </w:footnote>
  <w:footnote w:type="continuationSeparator" w:id="0">
    <w:p w14:paraId="7EE54BDC" w14:textId="77777777" w:rsidR="001E229A" w:rsidRDefault="001E2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157967"/>
    <w:rsid w:val="00177F40"/>
    <w:rsid w:val="001B1142"/>
    <w:rsid w:val="001E229A"/>
    <w:rsid w:val="00227240"/>
    <w:rsid w:val="00227310"/>
    <w:rsid w:val="00284FE5"/>
    <w:rsid w:val="002D4E81"/>
    <w:rsid w:val="003C43C9"/>
    <w:rsid w:val="00462B54"/>
    <w:rsid w:val="00466AAA"/>
    <w:rsid w:val="00573058"/>
    <w:rsid w:val="00577AB5"/>
    <w:rsid w:val="005B7E33"/>
    <w:rsid w:val="006D0EB6"/>
    <w:rsid w:val="007D4D12"/>
    <w:rsid w:val="00870899"/>
    <w:rsid w:val="008B7182"/>
    <w:rsid w:val="008E4D3F"/>
    <w:rsid w:val="0094437E"/>
    <w:rsid w:val="00984F74"/>
    <w:rsid w:val="00CB4CE4"/>
    <w:rsid w:val="00D40BA9"/>
    <w:rsid w:val="00D8162F"/>
    <w:rsid w:val="00D86B71"/>
    <w:rsid w:val="00E05B12"/>
    <w:rsid w:val="00E80938"/>
    <w:rsid w:val="00EB0311"/>
    <w:rsid w:val="00EF4770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25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14</cp:revision>
  <cp:lastPrinted>2023-11-22T12:59:00Z</cp:lastPrinted>
  <dcterms:created xsi:type="dcterms:W3CDTF">2024-01-30T09:45:00Z</dcterms:created>
  <dcterms:modified xsi:type="dcterms:W3CDTF">2024-11-26T12:23:00Z</dcterms:modified>
</cp:coreProperties>
</file>