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7B7E9CD5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3E5D24C5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B27A04">
        <w:rPr>
          <w:b/>
          <w:bCs/>
          <w:sz w:val="20"/>
        </w:rPr>
        <w:t>5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B27A04">
        <w:t>03</w:t>
      </w:r>
      <w:r w:rsidR="00D40BA9">
        <w:t>.</w:t>
      </w:r>
      <w:r w:rsidR="00B27A04">
        <w:t>0</w:t>
      </w:r>
      <w:r w:rsidR="006D0EB6">
        <w:t>1</w:t>
      </w:r>
      <w:r w:rsidR="00D40BA9">
        <w:t>.202</w:t>
      </w:r>
      <w:r w:rsidR="00B27A04">
        <w:t>5</w:t>
      </w:r>
      <w:r w:rsidR="00D40BA9">
        <w:t xml:space="preserve">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0C77C702" w14:textId="7DCEA436" w:rsidR="00CC6940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CC6940" w:rsidRPr="00814DC5">
        <w:rPr>
          <w:color w:val="000000"/>
        </w:rPr>
        <w:t>„</w:t>
      </w:r>
      <w:r w:rsidR="00B27A04" w:rsidRPr="00604D21">
        <w:rPr>
          <w:bCs/>
        </w:rPr>
        <w:t>B</w:t>
      </w:r>
      <w:r w:rsidR="001551D7">
        <w:rPr>
          <w:bCs/>
        </w:rPr>
        <w:t>u</w:t>
      </w:r>
      <w:r w:rsidR="00B27A04" w:rsidRPr="00604D21">
        <w:rPr>
          <w:bCs/>
        </w:rPr>
        <w:t>dowy sieci gazowej średniego ciśnienia dn 160 PE</w:t>
      </w:r>
      <w:r w:rsidR="00CC6940">
        <w:t xml:space="preserve">” </w:t>
      </w:r>
      <w:r w:rsidR="00B27A04" w:rsidRPr="00604D21">
        <w:rPr>
          <w:bCs/>
        </w:rPr>
        <w:t xml:space="preserve">na dz.: </w:t>
      </w:r>
      <w:r w:rsidR="00B27A04" w:rsidRPr="00604D21">
        <w:t>5/3, 4/8, 4/7, 4/4, 4/6, 11/3, 12/1, 20/22, 21/6, 20/6, 20/23, 21/3, 22/4, 21/7, 20/28, 20/27, 28/41, 32/11, 32/7, 31/5, 30/3, 28/45, 28/23, 28/26, 28/6, 29/9, 29/5, 30/4, 29/6, 28/5, 28/30, 28/46, 28/17, 28/15, 43/2, 43/1, 27, 647/4, 42/8, 37/3, 38, 35/1 (obr. Hel)</w:t>
      </w:r>
      <w:r w:rsidR="00ED1717">
        <w:t xml:space="preserve"> </w:t>
      </w:r>
      <w:r>
        <w:rPr>
          <w:color w:val="000000"/>
        </w:rPr>
        <w:t xml:space="preserve">na wniosek </w:t>
      </w:r>
      <w:r w:rsidR="00B27A04" w:rsidRPr="00604D21">
        <w:rPr>
          <w:bCs/>
        </w:rPr>
        <w:t>G.E.N. Operator Sp. z o. o., ul. S. Dorczyka 1, 62-079 Tarnowo Podgórne, Pełnomocnik: Marcin Nowak, ul. Bażantowa 17/26, 80-175 Gdańsk</w:t>
      </w:r>
      <w:r w:rsidR="00EF4770">
        <w:t>,</w:t>
      </w:r>
      <w:r w:rsidR="00CC6940">
        <w:t xml:space="preserve"> </w:t>
      </w:r>
      <w:r w:rsidR="00CC6940" w:rsidRPr="00814DC5">
        <w:rPr>
          <w:color w:val="000000"/>
        </w:rPr>
        <w:t xml:space="preserve">z dnia </w:t>
      </w:r>
      <w:r w:rsidR="00B27A04">
        <w:rPr>
          <w:color w:val="000000"/>
        </w:rPr>
        <w:t>14</w:t>
      </w:r>
      <w:r w:rsidR="00B27A04" w:rsidRPr="00814DC5">
        <w:rPr>
          <w:color w:val="000000"/>
        </w:rPr>
        <w:t>.0</w:t>
      </w:r>
      <w:r w:rsidR="00B27A04">
        <w:rPr>
          <w:color w:val="000000"/>
        </w:rPr>
        <w:t>6</w:t>
      </w:r>
      <w:r w:rsidR="00B27A04" w:rsidRPr="00814DC5">
        <w:rPr>
          <w:color w:val="000000"/>
        </w:rPr>
        <w:t>.2024 r. (data wpływu:</w:t>
      </w:r>
      <w:r w:rsidR="00ED1717">
        <w:rPr>
          <w:color w:val="000000"/>
        </w:rPr>
        <w:br/>
      </w:r>
      <w:r w:rsidR="00B27A04">
        <w:rPr>
          <w:color w:val="000000"/>
        </w:rPr>
        <w:t>14</w:t>
      </w:r>
      <w:r w:rsidR="00B27A04" w:rsidRPr="00814DC5">
        <w:rPr>
          <w:color w:val="000000"/>
        </w:rPr>
        <w:t>.0</w:t>
      </w:r>
      <w:r w:rsidR="00B27A04">
        <w:rPr>
          <w:color w:val="000000"/>
        </w:rPr>
        <w:t>6</w:t>
      </w:r>
      <w:r w:rsidR="00B27A04" w:rsidRPr="00814DC5">
        <w:rPr>
          <w:color w:val="000000"/>
        </w:rPr>
        <w:t>.2024 r.)</w:t>
      </w:r>
      <w:r w:rsidR="00B27A04">
        <w:rPr>
          <w:color w:val="000000"/>
        </w:rPr>
        <w:t>.</w:t>
      </w:r>
    </w:p>
    <w:p w14:paraId="6124BCD9" w14:textId="77777777" w:rsidR="00B27A04" w:rsidRDefault="00B27A04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6987D4C3" w14:textId="14AE2704" w:rsidR="00CC6940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E87466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27BD694C" w14:textId="77777777" w:rsidR="00CC6940" w:rsidRDefault="00CC6940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419A44D7" w14:textId="1B585B90" w:rsidR="00FD015E" w:rsidRPr="00D40BA9" w:rsidRDefault="00D40BA9" w:rsidP="00CC6940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74A81" w14:textId="77777777" w:rsidR="00C83DE4" w:rsidRDefault="00C83DE4">
      <w:r>
        <w:separator/>
      </w:r>
    </w:p>
  </w:endnote>
  <w:endnote w:type="continuationSeparator" w:id="0">
    <w:p w14:paraId="0EDCFDC9" w14:textId="77777777" w:rsidR="00C83DE4" w:rsidRDefault="00C8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6A718" w14:textId="77777777" w:rsidR="00C83DE4" w:rsidRDefault="00C83DE4">
      <w:r>
        <w:separator/>
      </w:r>
    </w:p>
  </w:footnote>
  <w:footnote w:type="continuationSeparator" w:id="0">
    <w:p w14:paraId="3EA42E12" w14:textId="77777777" w:rsidR="00C83DE4" w:rsidRDefault="00C83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0F6C13"/>
    <w:rsid w:val="00142935"/>
    <w:rsid w:val="0014461F"/>
    <w:rsid w:val="001551D7"/>
    <w:rsid w:val="00157967"/>
    <w:rsid w:val="00177F40"/>
    <w:rsid w:val="001B1142"/>
    <w:rsid w:val="00201331"/>
    <w:rsid w:val="00227240"/>
    <w:rsid w:val="00227310"/>
    <w:rsid w:val="00284FE5"/>
    <w:rsid w:val="002D4E81"/>
    <w:rsid w:val="003A36EC"/>
    <w:rsid w:val="003C43C9"/>
    <w:rsid w:val="00462B54"/>
    <w:rsid w:val="00466AAA"/>
    <w:rsid w:val="00573058"/>
    <w:rsid w:val="005B7E33"/>
    <w:rsid w:val="006476C8"/>
    <w:rsid w:val="006D0EB6"/>
    <w:rsid w:val="007D4D12"/>
    <w:rsid w:val="008428AB"/>
    <w:rsid w:val="00870899"/>
    <w:rsid w:val="008B7182"/>
    <w:rsid w:val="008E4D3F"/>
    <w:rsid w:val="00946484"/>
    <w:rsid w:val="00984F74"/>
    <w:rsid w:val="009D54A9"/>
    <w:rsid w:val="00B27A04"/>
    <w:rsid w:val="00C070C8"/>
    <w:rsid w:val="00C83DE4"/>
    <w:rsid w:val="00CB4CE4"/>
    <w:rsid w:val="00CC6940"/>
    <w:rsid w:val="00D40BA9"/>
    <w:rsid w:val="00D8162F"/>
    <w:rsid w:val="00D86B71"/>
    <w:rsid w:val="00E05B12"/>
    <w:rsid w:val="00E64412"/>
    <w:rsid w:val="00E80938"/>
    <w:rsid w:val="00E87466"/>
    <w:rsid w:val="00EB0311"/>
    <w:rsid w:val="00ED1717"/>
    <w:rsid w:val="00EF4770"/>
    <w:rsid w:val="00F07887"/>
    <w:rsid w:val="00F804D1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26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21</cp:revision>
  <cp:lastPrinted>2023-11-22T12:59:00Z</cp:lastPrinted>
  <dcterms:created xsi:type="dcterms:W3CDTF">2024-01-30T09:45:00Z</dcterms:created>
  <dcterms:modified xsi:type="dcterms:W3CDTF">2025-01-03T09:08:00Z</dcterms:modified>
</cp:coreProperties>
</file>